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770D6" w14:textId="77777777" w:rsidR="00F65A6A" w:rsidRPr="007E2F0D" w:rsidRDefault="00293EB1" w:rsidP="00360127">
      <w:pPr>
        <w:pStyle w:val="ab"/>
        <w:bidi/>
        <w:spacing w:before="100" w:beforeAutospacing="1"/>
        <w:jc w:val="center"/>
        <w:rPr>
          <w:rFonts w:ascii="Tahoma" w:hAnsi="Tahoma"/>
          <w:b/>
          <w:bCs/>
          <w:sz w:val="32"/>
          <w:szCs w:val="32"/>
          <w:rtl/>
        </w:rPr>
      </w:pPr>
      <w:bookmarkStart w:id="0" w:name="_GoBack"/>
      <w:bookmarkEnd w:id="0"/>
      <w:r w:rsidRPr="007E2F0D">
        <w:rPr>
          <w:rFonts w:ascii="Tahoma" w:hAnsi="Tahoma" w:hint="cs"/>
          <w:b/>
          <w:bCs/>
          <w:sz w:val="32"/>
          <w:szCs w:val="32"/>
          <w:rtl/>
          <w:lang w:val="he-IL"/>
        </w:rPr>
        <w:t>בקשה לגרירת ציון משנים קודמות</w:t>
      </w:r>
    </w:p>
    <w:p w14:paraId="448770D7" w14:textId="77777777" w:rsidR="00F65A6A" w:rsidRPr="00F67B86" w:rsidRDefault="00293EB1" w:rsidP="00F67B86">
      <w:pPr>
        <w:pStyle w:val="1"/>
        <w:bidi/>
        <w:rPr>
          <w:rFonts w:ascii="Tahoma" w:hAnsi="Tahoma"/>
        </w:rPr>
      </w:pPr>
      <w:r>
        <w:rPr>
          <w:rFonts w:ascii="Tahoma" w:hAnsi="Tahoma" w:hint="cs"/>
          <w:rtl/>
          <w:lang w:val="he-IL"/>
        </w:rPr>
        <w:t>פרטי הסטודנט</w:t>
      </w:r>
    </w:p>
    <w:tbl>
      <w:tblPr>
        <w:tblStyle w:val="af0"/>
        <w:bidiVisual/>
        <w:tblW w:w="4915" w:type="pct"/>
        <w:tblLook w:val="04A0" w:firstRow="1" w:lastRow="0" w:firstColumn="1" w:lastColumn="0" w:noHBand="0" w:noVBand="1"/>
      </w:tblPr>
      <w:tblGrid>
        <w:gridCol w:w="2111"/>
        <w:gridCol w:w="2693"/>
        <w:gridCol w:w="2693"/>
        <w:gridCol w:w="2371"/>
        <w:gridCol w:w="748"/>
      </w:tblGrid>
      <w:tr w:rsidR="00360127" w:rsidRPr="00F67B86" w14:paraId="448770DD" w14:textId="77777777" w:rsidTr="007E2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tcW w:w="2111" w:type="dxa"/>
          </w:tcPr>
          <w:p w14:paraId="448770D8" w14:textId="77777777" w:rsidR="00360127" w:rsidRPr="00F67B86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תאריך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הגשת הבקשה</w:t>
            </w:r>
          </w:p>
        </w:tc>
        <w:tc>
          <w:tcPr>
            <w:tcW w:w="2693" w:type="dxa"/>
          </w:tcPr>
          <w:p w14:paraId="448770D9" w14:textId="77777777" w:rsidR="00360127" w:rsidRPr="00F67B86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שם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הסטודנט</w:t>
            </w:r>
          </w:p>
        </w:tc>
        <w:tc>
          <w:tcPr>
            <w:tcW w:w="2693" w:type="dxa"/>
          </w:tcPr>
          <w:p w14:paraId="448770DA" w14:textId="77777777" w:rsidR="00360127" w:rsidRPr="00F67B86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ת.ז.</w:t>
            </w:r>
          </w:p>
        </w:tc>
        <w:tc>
          <w:tcPr>
            <w:tcW w:w="2371" w:type="dxa"/>
          </w:tcPr>
          <w:p w14:paraId="448770DB" w14:textId="77777777" w:rsidR="00360127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  <w:rtl/>
                <w:lang w:val="he-IL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חוג/ מחלקה</w:t>
            </w:r>
          </w:p>
        </w:tc>
        <w:tc>
          <w:tcPr>
            <w:tcW w:w="748" w:type="dxa"/>
          </w:tcPr>
          <w:p w14:paraId="448770DC" w14:textId="77777777" w:rsidR="00360127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  <w:rtl/>
                <w:lang w:val="he-IL"/>
              </w:rPr>
            </w:pPr>
          </w:p>
        </w:tc>
      </w:tr>
      <w:tr w:rsidR="00360127" w:rsidRPr="00F67B86" w14:paraId="448770E3" w14:textId="77777777" w:rsidTr="007E2F0D">
        <w:trPr>
          <w:trHeight w:val="318"/>
        </w:trPr>
        <w:sdt>
          <w:sdtPr>
            <w:rPr>
              <w:rFonts w:ascii="Tahoma" w:hAnsi="Tahoma"/>
              <w:sz w:val="18"/>
              <w:szCs w:val="18"/>
              <w:rtl/>
            </w:rPr>
            <w:id w:val="1279524753"/>
            <w:placeholder>
              <w:docPart w:val="A66E08F87A184F2889DAFDA157443E80"/>
            </w:placeholder>
            <w:showingPlcHdr/>
            <w:date>
              <w:dateFormat w:val="dd MMMM yyyy"/>
              <w:lid w:val="he-IL"/>
              <w:storeMappedDataAs w:val="dateTime"/>
              <w:calendar w:val="gregorian"/>
            </w:date>
          </w:sdtPr>
          <w:sdtEndPr/>
          <w:sdtContent>
            <w:tc>
              <w:tcPr>
                <w:tcW w:w="2111" w:type="dxa"/>
              </w:tcPr>
              <w:p w14:paraId="448770DE" w14:textId="77777777" w:rsidR="00360127" w:rsidRPr="00F67B86" w:rsidRDefault="00360127" w:rsidP="007E2F0D">
                <w:pPr>
                  <w:bidi/>
                  <w:spacing w:before="0"/>
                  <w:rPr>
                    <w:rFonts w:ascii="Tahoma" w:hAnsi="Tahoma"/>
                    <w:sz w:val="18"/>
                    <w:szCs w:val="18"/>
                  </w:rPr>
                </w:pPr>
                <w:r w:rsidRPr="00F67B86">
                  <w:rPr>
                    <w:rFonts w:ascii="Tahoma" w:hAnsi="Tahoma"/>
                    <w:sz w:val="18"/>
                    <w:szCs w:val="18"/>
                    <w:rtl/>
                    <w:lang w:val="he-IL"/>
                  </w:rPr>
                  <w:t>[בחר תאריך]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-2137705304"/>
            <w:placeholder>
              <w:docPart w:val="AD1A477953474F5A9729B237021EA464"/>
            </w:placeholder>
            <w:showingPlcHdr/>
            <w:text/>
          </w:sdtPr>
          <w:sdtEndPr/>
          <w:sdtContent>
            <w:tc>
              <w:tcPr>
                <w:tcW w:w="2693" w:type="dxa"/>
              </w:tcPr>
              <w:p w14:paraId="448770DF" w14:textId="77777777" w:rsidR="00360127" w:rsidRPr="00F67B86" w:rsidRDefault="00360127" w:rsidP="007E2F0D">
                <w:pPr>
                  <w:bidi/>
                  <w:spacing w:before="0"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467470996"/>
            <w:placeholder>
              <w:docPart w:val="88E5CEDEFB4C47228ABBD9C4B4691E2F"/>
            </w:placeholder>
            <w:showingPlcHdr/>
            <w:text/>
          </w:sdtPr>
          <w:sdtEndPr/>
          <w:sdtContent>
            <w:tc>
              <w:tcPr>
                <w:tcW w:w="2693" w:type="dxa"/>
              </w:tcPr>
              <w:p w14:paraId="448770E0" w14:textId="77777777" w:rsidR="00360127" w:rsidRPr="00F67B86" w:rsidRDefault="00360127" w:rsidP="007E2F0D">
                <w:pPr>
                  <w:bidi/>
                  <w:spacing w:before="0"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-587160064"/>
            <w:placeholder>
              <w:docPart w:val="DDBDC1E2F1C44B8CBC35B59497C972FD"/>
            </w:placeholder>
            <w:showingPlcHdr/>
            <w:text/>
          </w:sdtPr>
          <w:sdtEndPr/>
          <w:sdtContent>
            <w:tc>
              <w:tcPr>
                <w:tcW w:w="2371" w:type="dxa"/>
              </w:tcPr>
              <w:p w14:paraId="448770E1" w14:textId="77777777" w:rsidR="00360127" w:rsidRDefault="00360127" w:rsidP="007E2F0D">
                <w:pPr>
                  <w:bidi/>
                  <w:spacing w:before="0"/>
                  <w:rPr>
                    <w:rFonts w:ascii="Tahoma" w:hAnsi="Tahoma"/>
                    <w:sz w:val="18"/>
                    <w:szCs w:val="18"/>
                    <w:rtl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tc>
          <w:tcPr>
            <w:tcW w:w="748" w:type="dxa"/>
          </w:tcPr>
          <w:p w14:paraId="448770E2" w14:textId="77777777" w:rsidR="00360127" w:rsidRDefault="00360127" w:rsidP="007E2F0D">
            <w:pPr>
              <w:bidi/>
              <w:spacing w:before="0"/>
              <w:rPr>
                <w:rFonts w:ascii="Tahoma" w:hAnsi="Tahoma"/>
                <w:sz w:val="18"/>
                <w:szCs w:val="18"/>
                <w:rtl/>
              </w:rPr>
            </w:pPr>
          </w:p>
        </w:tc>
      </w:tr>
    </w:tbl>
    <w:p w14:paraId="448770E4" w14:textId="77777777" w:rsidR="00F65A6A" w:rsidRPr="00F67B86" w:rsidRDefault="00293EB1" w:rsidP="00F67B86">
      <w:pPr>
        <w:pStyle w:val="1"/>
        <w:bidi/>
        <w:rPr>
          <w:rFonts w:ascii="Tahoma" w:hAnsi="Tahoma"/>
        </w:rPr>
      </w:pPr>
      <w:r>
        <w:rPr>
          <w:rFonts w:ascii="Tahoma" w:hAnsi="Tahoma" w:hint="cs"/>
          <w:rtl/>
          <w:lang w:val="he-IL"/>
        </w:rPr>
        <w:t>תיאור הבקשה</w:t>
      </w:r>
    </w:p>
    <w:sdt>
      <w:sdtPr>
        <w:rPr>
          <w:rFonts w:ascii="Tahoma" w:hAnsi="Tahoma"/>
          <w:rtl/>
        </w:rPr>
        <w:id w:val="-1420635158"/>
        <w:placeholder>
          <w:docPart w:val="8E77FCA1CE034A14B6F9113C8F83F1E2"/>
        </w:placeholder>
        <w:showingPlcHdr/>
        <w:text/>
      </w:sdtPr>
      <w:sdtEndPr/>
      <w:sdtContent>
        <w:p w14:paraId="448770E5" w14:textId="77777777" w:rsidR="00F65A6A" w:rsidRPr="00F67B86" w:rsidRDefault="00542830" w:rsidP="00F67B86">
          <w:pPr>
            <w:bidi/>
            <w:rPr>
              <w:rFonts w:ascii="Tahoma" w:hAnsi="Tahoma"/>
            </w:rPr>
          </w:pPr>
          <w:r w:rsidRPr="00265E33">
            <w:rPr>
              <w:rStyle w:val="ad"/>
              <w:rFonts w:hint="cs"/>
              <w:rtl/>
            </w:rPr>
            <w:t>לחץ</w:t>
          </w:r>
          <w:r w:rsidRPr="00265E33">
            <w:rPr>
              <w:rStyle w:val="ad"/>
              <w:rtl/>
            </w:rPr>
            <w:t xml:space="preserve"> </w:t>
          </w:r>
          <w:r w:rsidRPr="00265E33">
            <w:rPr>
              <w:rStyle w:val="ad"/>
              <w:rFonts w:hint="cs"/>
              <w:rtl/>
            </w:rPr>
            <w:t>כאן</w:t>
          </w:r>
          <w:r w:rsidRPr="00265E33">
            <w:rPr>
              <w:rStyle w:val="ad"/>
              <w:rtl/>
            </w:rPr>
            <w:t xml:space="preserve"> </w:t>
          </w:r>
          <w:r w:rsidRPr="00265E33">
            <w:rPr>
              <w:rStyle w:val="ad"/>
              <w:rFonts w:hint="cs"/>
              <w:rtl/>
            </w:rPr>
            <w:t>להזנת</w:t>
          </w:r>
          <w:r w:rsidRPr="00265E33">
            <w:rPr>
              <w:rStyle w:val="ad"/>
              <w:rtl/>
            </w:rPr>
            <w:t xml:space="preserve"> </w:t>
          </w:r>
          <w:r w:rsidRPr="00265E33">
            <w:rPr>
              <w:rStyle w:val="ad"/>
              <w:rFonts w:hint="cs"/>
              <w:rtl/>
            </w:rPr>
            <w:t>טקסט</w:t>
          </w:r>
          <w:r w:rsidRPr="00265E33">
            <w:rPr>
              <w:rStyle w:val="ad"/>
            </w:rPr>
            <w:t>.</w:t>
          </w:r>
        </w:p>
      </w:sdtContent>
    </w:sdt>
    <w:p w14:paraId="448770E6" w14:textId="77777777" w:rsidR="00F65A6A" w:rsidRPr="00F67B86" w:rsidRDefault="00293EB1" w:rsidP="00293EB1">
      <w:pPr>
        <w:pStyle w:val="1"/>
        <w:bidi/>
        <w:rPr>
          <w:rFonts w:ascii="Tahoma" w:hAnsi="Tahoma"/>
          <w:rtl/>
        </w:rPr>
      </w:pPr>
      <w:r>
        <w:rPr>
          <w:rFonts w:ascii="Tahoma" w:hAnsi="Tahoma" w:hint="cs"/>
          <w:rtl/>
          <w:lang w:val="he-IL"/>
        </w:rPr>
        <w:t>פרטי הקורס</w:t>
      </w:r>
    </w:p>
    <w:tbl>
      <w:tblPr>
        <w:tblStyle w:val="11"/>
        <w:bidiVisual/>
        <w:tblW w:w="5007" w:type="pct"/>
        <w:tblInd w:w="-38" w:type="dxa"/>
        <w:tblLook w:val="04A0" w:firstRow="1" w:lastRow="0" w:firstColumn="1" w:lastColumn="0" w:noHBand="0" w:noVBand="1"/>
      </w:tblPr>
      <w:tblGrid>
        <w:gridCol w:w="1995"/>
        <w:gridCol w:w="1277"/>
        <w:gridCol w:w="2336"/>
        <w:gridCol w:w="1633"/>
        <w:gridCol w:w="1277"/>
        <w:gridCol w:w="2267"/>
      </w:tblGrid>
      <w:tr w:rsidR="00337F02" w:rsidRPr="00F67B86" w14:paraId="448770E9" w14:textId="77777777" w:rsidTr="007E2F0D">
        <w:trPr>
          <w:trHeight w:val="397"/>
        </w:trPr>
        <w:tc>
          <w:tcPr>
            <w:tcW w:w="2600" w:type="pct"/>
            <w:gridSpan w:val="3"/>
            <w:tcBorders>
              <w:top w:val="single" w:sz="12" w:space="0" w:color="7E97AD" w:themeColor="accent1"/>
              <w:left w:val="single" w:sz="12" w:space="0" w:color="7E97AD" w:themeColor="accent1"/>
              <w:right w:val="single" w:sz="12" w:space="0" w:color="7E97AD" w:themeColor="accent1"/>
            </w:tcBorders>
          </w:tcPr>
          <w:p w14:paraId="448770E7" w14:textId="77777777" w:rsidR="00293EB1" w:rsidRPr="0042578B" w:rsidRDefault="00293EB1" w:rsidP="00F67B86">
            <w:pPr>
              <w:bidi/>
              <w:rPr>
                <w:rFonts w:ascii="Tahoma" w:hAnsi="Tahoma"/>
                <w:b/>
                <w:bCs/>
                <w:sz w:val="18"/>
                <w:szCs w:val="18"/>
                <w:rtl/>
                <w:lang w:val="he-IL"/>
              </w:rPr>
            </w:pPr>
            <w:r w:rsidRPr="0042578B">
              <w:rPr>
                <w:rFonts w:ascii="Tahoma" w:hAnsi="Tahoma" w:hint="cs"/>
                <w:b/>
                <w:bCs/>
                <w:sz w:val="18"/>
                <w:szCs w:val="18"/>
                <w:rtl/>
                <w:lang w:val="he-IL"/>
              </w:rPr>
              <w:t xml:space="preserve">גרירת ציון משנה"ל </w:t>
            </w:r>
            <w:sdt>
              <w:sdtPr>
                <w:rPr>
                  <w:rFonts w:ascii="Tahoma" w:hAnsi="Tahoma" w:hint="cs"/>
                  <w:b/>
                  <w:bCs/>
                  <w:sz w:val="18"/>
                  <w:szCs w:val="18"/>
                  <w:rtl/>
                  <w:lang w:val="he-IL"/>
                </w:rPr>
                <w:alias w:val="לחץ לבחירה"/>
                <w:tag w:val="לחץ לבחירה"/>
                <w:id w:val="1489826015"/>
                <w:placeholder>
                  <w:docPart w:val="D38C871F0EEE438C9EF5AFF1AA5C99C1"/>
                </w:placeholder>
                <w:showingPlcHdr/>
                <w:comboBox>
                  <w:listItem w:value="בחר פריט."/>
                  <w:listItem w:displayText="תש&quot;ע" w:value="תש&quot;ע"/>
                  <w:listItem w:displayText="תשע&quot;א" w:value="תשע&quot;א"/>
                  <w:listItem w:displayText="תשע&quot;ב" w:value="תשע&quot;ב"/>
                  <w:listItem w:displayText="תשע&quot;ג" w:value="תשע&quot;ג"/>
                  <w:listItem w:displayText="תשע&quot;ד" w:value="תשע&quot;ד"/>
                  <w:listItem w:displayText="תשע&quot;ה" w:value="תשע&quot;ה"/>
                  <w:listItem w:displayText="תשע&quot;ו" w:value="תשע&quot;ו"/>
                </w:comboBox>
              </w:sdtPr>
              <w:sdtEndPr/>
              <w:sdtContent>
                <w:r w:rsidR="0085740B" w:rsidRPr="0042578B">
                  <w:rPr>
                    <w:rStyle w:val="ad"/>
                    <w:rFonts w:hint="cs"/>
                    <w:b/>
                    <w:bCs/>
                    <w:rtl/>
                  </w:rPr>
                  <w:t>בחר</w:t>
                </w:r>
                <w:r w:rsidR="0085740B" w:rsidRPr="0042578B">
                  <w:rPr>
                    <w:rStyle w:val="ad"/>
                    <w:b/>
                    <w:bCs/>
                    <w:rtl/>
                  </w:rPr>
                  <w:t xml:space="preserve"> </w:t>
                </w:r>
                <w:r w:rsidR="0085740B" w:rsidRPr="0042578B">
                  <w:rPr>
                    <w:rStyle w:val="ad"/>
                    <w:rFonts w:hint="cs"/>
                    <w:b/>
                    <w:bCs/>
                    <w:rtl/>
                  </w:rPr>
                  <w:t>פריט</w:t>
                </w:r>
                <w:r w:rsidR="0085740B" w:rsidRPr="0042578B">
                  <w:rPr>
                    <w:rStyle w:val="ad"/>
                    <w:b/>
                    <w:bCs/>
                  </w:rPr>
                  <w:t>.</w:t>
                </w:r>
              </w:sdtContent>
            </w:sdt>
          </w:p>
        </w:tc>
        <w:tc>
          <w:tcPr>
            <w:tcW w:w="2400" w:type="pct"/>
            <w:gridSpan w:val="3"/>
            <w:tcBorders>
              <w:top w:val="single" w:sz="12" w:space="0" w:color="7E97AD" w:themeColor="accent1"/>
              <w:left w:val="single" w:sz="12" w:space="0" w:color="7E97AD" w:themeColor="accent1"/>
              <w:right w:val="single" w:sz="12" w:space="0" w:color="7E97AD" w:themeColor="accent1"/>
            </w:tcBorders>
          </w:tcPr>
          <w:p w14:paraId="448770E8" w14:textId="77777777" w:rsidR="00293EB1" w:rsidRPr="0042578B" w:rsidRDefault="00293EB1" w:rsidP="00F67B86">
            <w:pPr>
              <w:bidi/>
              <w:rPr>
                <w:rFonts w:ascii="Tahoma" w:hAnsi="Tahoma"/>
                <w:b/>
                <w:bCs/>
                <w:sz w:val="18"/>
                <w:szCs w:val="18"/>
                <w:rtl/>
                <w:lang w:val="he-IL"/>
              </w:rPr>
            </w:pPr>
            <w:r w:rsidRPr="0042578B">
              <w:rPr>
                <w:rFonts w:ascii="Tahoma" w:hAnsi="Tahoma" w:hint="cs"/>
                <w:b/>
                <w:bCs/>
                <w:sz w:val="18"/>
                <w:szCs w:val="18"/>
                <w:rtl/>
                <w:lang w:val="he-IL"/>
              </w:rPr>
              <w:t>לשנה"ל</w:t>
            </w:r>
            <w:r w:rsidR="00542830" w:rsidRPr="0042578B">
              <w:rPr>
                <w:rFonts w:ascii="Tahoma" w:hAnsi="Tahoma" w:hint="cs"/>
                <w:b/>
                <w:bCs/>
                <w:sz w:val="18"/>
                <w:szCs w:val="18"/>
                <w:rtl/>
                <w:lang w:val="he-IL"/>
              </w:rPr>
              <w:t xml:space="preserve"> </w:t>
            </w:r>
            <w:sdt>
              <w:sdtPr>
                <w:rPr>
                  <w:rFonts w:ascii="Tahoma" w:hAnsi="Tahoma" w:hint="cs"/>
                  <w:b/>
                  <w:bCs/>
                  <w:sz w:val="18"/>
                  <w:szCs w:val="18"/>
                  <w:rtl/>
                  <w:lang w:val="he-IL"/>
                </w:rPr>
                <w:alias w:val="לחץ לבחירה"/>
                <w:tag w:val="לחץ לבחירה"/>
                <w:id w:val="553122170"/>
                <w:placeholder>
                  <w:docPart w:val="41DB09E879D54CED8E0A4CA6EECCA9E2"/>
                </w:placeholder>
                <w:showingPlcHdr/>
                <w:comboBox>
                  <w:listItem w:value="בחר פריט."/>
                  <w:listItem w:displayText="תש&quot;ע" w:value="תש&quot;ע"/>
                  <w:listItem w:displayText="תשע&quot;א" w:value="תשע&quot;א"/>
                  <w:listItem w:displayText="תשע&quot;ב" w:value="תשע&quot;ב"/>
                  <w:listItem w:displayText="תשע&quot;ג" w:value="תשע&quot;ג"/>
                  <w:listItem w:displayText="תשע&quot;ד" w:value="תשע&quot;ד"/>
                  <w:listItem w:displayText="תשע&quot;ה" w:value="תשע&quot;ה"/>
                  <w:listItem w:displayText="תשע&quot;ו" w:value="תשע&quot;ו"/>
                </w:comboBox>
              </w:sdtPr>
              <w:sdtEndPr/>
              <w:sdtContent>
                <w:r w:rsidR="00542830" w:rsidRPr="0042578B">
                  <w:rPr>
                    <w:rStyle w:val="ad"/>
                    <w:rFonts w:hint="cs"/>
                    <w:b/>
                    <w:bCs/>
                    <w:rtl/>
                  </w:rPr>
                  <w:t>בחר</w:t>
                </w:r>
                <w:r w:rsidR="00542830" w:rsidRPr="0042578B">
                  <w:rPr>
                    <w:rStyle w:val="ad"/>
                    <w:b/>
                    <w:bCs/>
                    <w:rtl/>
                  </w:rPr>
                  <w:t xml:space="preserve"> </w:t>
                </w:r>
                <w:r w:rsidR="00542830" w:rsidRPr="0042578B">
                  <w:rPr>
                    <w:rStyle w:val="ad"/>
                    <w:rFonts w:hint="cs"/>
                    <w:b/>
                    <w:bCs/>
                    <w:rtl/>
                  </w:rPr>
                  <w:t>פריט</w:t>
                </w:r>
                <w:r w:rsidR="00542830" w:rsidRPr="0042578B">
                  <w:rPr>
                    <w:rStyle w:val="ad"/>
                    <w:b/>
                    <w:bCs/>
                  </w:rPr>
                  <w:t>.</w:t>
                </w:r>
              </w:sdtContent>
            </w:sdt>
          </w:p>
        </w:tc>
      </w:tr>
      <w:tr w:rsidR="00542830" w:rsidRPr="00F67B86" w14:paraId="448770EB" w14:textId="77777777" w:rsidTr="007E2F0D">
        <w:trPr>
          <w:trHeight w:val="397"/>
        </w:trPr>
        <w:tc>
          <w:tcPr>
            <w:tcW w:w="5000" w:type="pct"/>
            <w:gridSpan w:val="6"/>
            <w:tcBorders>
              <w:left w:val="single" w:sz="12" w:space="0" w:color="7E97AD" w:themeColor="accent1"/>
              <w:right w:val="single" w:sz="12" w:space="0" w:color="7E97AD" w:themeColor="accent1"/>
            </w:tcBorders>
          </w:tcPr>
          <w:p w14:paraId="448770EA" w14:textId="77777777" w:rsidR="00542830" w:rsidRDefault="00542830" w:rsidP="00542830">
            <w:pPr>
              <w:bidi/>
              <w:jc w:val="center"/>
              <w:rPr>
                <w:rFonts w:ascii="Tahoma" w:hAnsi="Tahoma"/>
                <w:sz w:val="18"/>
                <w:szCs w:val="18"/>
                <w:rtl/>
                <w:lang w:val="he-IL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 xml:space="preserve">שם הקורס </w:t>
            </w:r>
            <w:sdt>
              <w:sdtPr>
                <w:rPr>
                  <w:rFonts w:ascii="Tahoma" w:hAnsi="Tahoma" w:hint="cs"/>
                  <w:sz w:val="18"/>
                  <w:szCs w:val="18"/>
                  <w:rtl/>
                  <w:lang w:val="he-IL"/>
                </w:rPr>
                <w:id w:val="2053190005"/>
                <w:placeholder>
                  <w:docPart w:val="60DA28B6FAAF4169B501A7B978992730"/>
                </w:placeholder>
                <w:showingPlcHdr/>
                <w:text/>
              </w:sdtPr>
              <w:sdtEndPr/>
              <w:sdtContent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sdtContent>
            </w:sdt>
          </w:p>
        </w:tc>
      </w:tr>
      <w:tr w:rsidR="000A09AF" w:rsidRPr="00F67B86" w14:paraId="448770F2" w14:textId="77777777" w:rsidTr="007E2F0D">
        <w:trPr>
          <w:trHeight w:val="397"/>
        </w:trPr>
        <w:tc>
          <w:tcPr>
            <w:tcW w:w="925" w:type="pct"/>
            <w:tcBorders>
              <w:left w:val="single" w:sz="12" w:space="0" w:color="7E97AD" w:themeColor="accent1"/>
            </w:tcBorders>
          </w:tcPr>
          <w:p w14:paraId="448770EC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מס' קורס</w:t>
            </w:r>
            <w:r>
              <w:rPr>
                <w:rFonts w:ascii="Tahoma" w:hAnsi="Tahoma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92" w:type="pct"/>
          </w:tcPr>
          <w:p w14:paraId="448770ED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אחוז מטלה</w:t>
            </w:r>
          </w:p>
        </w:tc>
        <w:tc>
          <w:tcPr>
            <w:tcW w:w="1083" w:type="pct"/>
            <w:tcBorders>
              <w:right w:val="single" w:sz="12" w:space="0" w:color="7E97AD" w:themeColor="accent1"/>
            </w:tcBorders>
          </w:tcPr>
          <w:p w14:paraId="448770EE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ציון</w:t>
            </w:r>
          </w:p>
        </w:tc>
        <w:tc>
          <w:tcPr>
            <w:tcW w:w="757" w:type="pct"/>
            <w:tcBorders>
              <w:left w:val="single" w:sz="12" w:space="0" w:color="7E97AD" w:themeColor="accent1"/>
            </w:tcBorders>
          </w:tcPr>
          <w:p w14:paraId="448770EF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</w:rPr>
              <w:t>מס' קורס</w:t>
            </w:r>
          </w:p>
        </w:tc>
        <w:tc>
          <w:tcPr>
            <w:tcW w:w="592" w:type="pct"/>
          </w:tcPr>
          <w:p w14:paraId="448770F0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אחוז מטלה</w:t>
            </w:r>
          </w:p>
        </w:tc>
        <w:tc>
          <w:tcPr>
            <w:tcW w:w="1051" w:type="pct"/>
            <w:tcBorders>
              <w:right w:val="single" w:sz="12" w:space="0" w:color="7E97AD" w:themeColor="accent1"/>
            </w:tcBorders>
          </w:tcPr>
          <w:p w14:paraId="448770F1" w14:textId="77777777" w:rsidR="00293EB1" w:rsidRPr="00F67B86" w:rsidRDefault="00293EB1" w:rsidP="00F67B86">
            <w:pPr>
              <w:bidi/>
              <w:rPr>
                <w:rFonts w:ascii="Tahoma" w:hAnsi="Tahoma"/>
                <w:sz w:val="18"/>
                <w:szCs w:val="18"/>
                <w:rtl/>
                <w:lang w:val="he-IL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ציון</w:t>
            </w:r>
          </w:p>
        </w:tc>
      </w:tr>
      <w:tr w:rsidR="000A09AF" w:rsidRPr="00F67B86" w14:paraId="448770F9" w14:textId="77777777" w:rsidTr="007E2F0D">
        <w:trPr>
          <w:trHeight w:val="397"/>
        </w:trPr>
        <w:sdt>
          <w:sdtPr>
            <w:rPr>
              <w:rFonts w:ascii="Tahoma" w:hAnsi="Tahoma"/>
              <w:sz w:val="18"/>
              <w:szCs w:val="18"/>
              <w:rtl/>
            </w:rPr>
            <w:id w:val="-1278487817"/>
            <w:placeholder>
              <w:docPart w:val="103E1D60F79341B1BE9476285D05FAC1"/>
            </w:placeholder>
            <w:showingPlcHdr/>
            <w:text/>
          </w:sdtPr>
          <w:sdtEndPr/>
          <w:sdtContent>
            <w:tc>
              <w:tcPr>
                <w:tcW w:w="925" w:type="pct"/>
                <w:vMerge w:val="restart"/>
                <w:tcBorders>
                  <w:left w:val="single" w:sz="12" w:space="0" w:color="7E97AD" w:themeColor="accent1"/>
                </w:tcBorders>
              </w:tcPr>
              <w:p w14:paraId="448770F3" w14:textId="77777777" w:rsidR="00542830" w:rsidRPr="00F67B86" w:rsidRDefault="00542830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561828219"/>
            <w:placeholder>
              <w:docPart w:val="DefaultPlaceholder_1081868575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</w:tcPr>
              <w:p w14:paraId="448770F4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alias w:val="ציון"/>
            <w:tag w:val="ציון"/>
            <w:id w:val="100310010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83" w:type="pct"/>
                <w:tcBorders>
                  <w:right w:val="single" w:sz="12" w:space="0" w:color="7E97AD" w:themeColor="accent1"/>
                </w:tcBorders>
              </w:tcPr>
              <w:p w14:paraId="448770F5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-196719833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757" w:type="pct"/>
                <w:vMerge w:val="restart"/>
                <w:tcBorders>
                  <w:left w:val="single" w:sz="12" w:space="0" w:color="7E97AD" w:themeColor="accent1"/>
                </w:tcBorders>
              </w:tcPr>
              <w:p w14:paraId="448770F6" w14:textId="77777777" w:rsidR="00542830" w:rsidRPr="00F67B86" w:rsidRDefault="00542830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691407738"/>
            <w:placeholder>
              <w:docPart w:val="7719055B0A82455B9A1239098B4A0BA5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</w:tcPr>
              <w:p w14:paraId="448770F7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43980029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51" w:type="pct"/>
                <w:tcBorders>
                  <w:right w:val="single" w:sz="12" w:space="0" w:color="7E97AD" w:themeColor="accent1"/>
                </w:tcBorders>
              </w:tcPr>
              <w:p w14:paraId="448770F8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0A09AF" w:rsidRPr="00F67B86" w14:paraId="44877100" w14:textId="77777777" w:rsidTr="007E2F0D">
        <w:trPr>
          <w:trHeight w:val="397"/>
        </w:trPr>
        <w:tc>
          <w:tcPr>
            <w:tcW w:w="925" w:type="pct"/>
            <w:vMerge/>
            <w:tcBorders>
              <w:left w:val="single" w:sz="12" w:space="0" w:color="7E97AD" w:themeColor="accent1"/>
            </w:tcBorders>
          </w:tcPr>
          <w:p w14:paraId="448770FA" w14:textId="77777777" w:rsidR="00542830" w:rsidRPr="00F67B86" w:rsidRDefault="00542830" w:rsidP="00F67B86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sdt>
          <w:sdtPr>
            <w:rPr>
              <w:rFonts w:ascii="Tahoma" w:hAnsi="Tahoma"/>
              <w:sz w:val="18"/>
              <w:szCs w:val="18"/>
              <w:rtl/>
            </w:rPr>
            <w:id w:val="154505344"/>
            <w:placeholder>
              <w:docPart w:val="8B9EB2AEDCA0497E80693DD86E9F11B6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</w:tcPr>
              <w:p w14:paraId="448770FB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0566640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83" w:type="pct"/>
                <w:tcBorders>
                  <w:right w:val="single" w:sz="12" w:space="0" w:color="7E97AD" w:themeColor="accent1"/>
                </w:tcBorders>
              </w:tcPr>
              <w:p w14:paraId="448770FC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tc>
          <w:tcPr>
            <w:tcW w:w="757" w:type="pct"/>
            <w:vMerge/>
            <w:tcBorders>
              <w:left w:val="single" w:sz="12" w:space="0" w:color="7E97AD" w:themeColor="accent1"/>
            </w:tcBorders>
          </w:tcPr>
          <w:p w14:paraId="448770FD" w14:textId="77777777" w:rsidR="00542830" w:rsidRPr="00F67B86" w:rsidRDefault="00542830" w:rsidP="00F67B86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sdt>
          <w:sdtPr>
            <w:rPr>
              <w:rFonts w:ascii="Tahoma" w:hAnsi="Tahoma"/>
              <w:sz w:val="18"/>
              <w:szCs w:val="18"/>
              <w:rtl/>
            </w:rPr>
            <w:id w:val="-1991782166"/>
            <w:placeholder>
              <w:docPart w:val="89A014AAADBA4D60B200C00BC09E7D1D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</w:tcPr>
              <w:p w14:paraId="448770FE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87811613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51" w:type="pct"/>
                <w:tcBorders>
                  <w:right w:val="single" w:sz="12" w:space="0" w:color="7E97AD" w:themeColor="accent1"/>
                </w:tcBorders>
              </w:tcPr>
              <w:p w14:paraId="448770FF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0A09AF" w:rsidRPr="00F67B86" w14:paraId="44877107" w14:textId="77777777" w:rsidTr="007E2F0D">
        <w:trPr>
          <w:trHeight w:val="397"/>
        </w:trPr>
        <w:tc>
          <w:tcPr>
            <w:tcW w:w="925" w:type="pct"/>
            <w:vMerge/>
            <w:tcBorders>
              <w:left w:val="single" w:sz="12" w:space="0" w:color="7E97AD" w:themeColor="accent1"/>
              <w:bottom w:val="single" w:sz="12" w:space="0" w:color="7E97AD" w:themeColor="accent1"/>
            </w:tcBorders>
          </w:tcPr>
          <w:p w14:paraId="44877101" w14:textId="77777777" w:rsidR="00542830" w:rsidRPr="00F67B86" w:rsidRDefault="00542830" w:rsidP="00F67B86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sdt>
          <w:sdtPr>
            <w:rPr>
              <w:rFonts w:ascii="Tahoma" w:hAnsi="Tahoma"/>
              <w:sz w:val="18"/>
              <w:szCs w:val="18"/>
              <w:rtl/>
            </w:rPr>
            <w:id w:val="-275647428"/>
            <w:placeholder>
              <w:docPart w:val="810B3D85BFB44FE0BD01FDA8BD8DC5D8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  <w:tcBorders>
                  <w:bottom w:val="single" w:sz="12" w:space="0" w:color="7E97AD" w:themeColor="accent1"/>
                </w:tcBorders>
              </w:tcPr>
              <w:p w14:paraId="44877102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1378658169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83" w:type="pct"/>
                <w:tcBorders>
                  <w:bottom w:val="single" w:sz="12" w:space="0" w:color="7E97AD" w:themeColor="accent1"/>
                  <w:right w:val="single" w:sz="12" w:space="0" w:color="7E97AD" w:themeColor="accent1"/>
                </w:tcBorders>
              </w:tcPr>
              <w:p w14:paraId="44877103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tc>
          <w:tcPr>
            <w:tcW w:w="757" w:type="pct"/>
            <w:vMerge/>
            <w:tcBorders>
              <w:left w:val="single" w:sz="12" w:space="0" w:color="7E97AD" w:themeColor="accent1"/>
              <w:bottom w:val="single" w:sz="12" w:space="0" w:color="7E97AD" w:themeColor="accent1"/>
            </w:tcBorders>
          </w:tcPr>
          <w:p w14:paraId="44877104" w14:textId="77777777" w:rsidR="00542830" w:rsidRPr="00F67B86" w:rsidRDefault="00542830" w:rsidP="00F67B86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sdt>
          <w:sdtPr>
            <w:rPr>
              <w:rFonts w:ascii="Tahoma" w:hAnsi="Tahoma"/>
              <w:sz w:val="18"/>
              <w:szCs w:val="18"/>
              <w:rtl/>
            </w:rPr>
            <w:id w:val="-1085984325"/>
            <w:placeholder>
              <w:docPart w:val="03BD8CCDB7264DC18BD3D5D68411E1F1"/>
            </w:placeholder>
            <w:showingPlcHdr/>
            <w:dropDownList>
              <w:listItem w:value="בחר פריט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592" w:type="pct"/>
                <w:tcBorders>
                  <w:bottom w:val="single" w:sz="12" w:space="0" w:color="7E97AD" w:themeColor="accent1"/>
                </w:tcBorders>
              </w:tcPr>
              <w:p w14:paraId="44877105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Fonts w:ascii="Tahoma" w:hAnsi="Tahoma"/>
              <w:sz w:val="18"/>
              <w:szCs w:val="18"/>
              <w:rtl/>
            </w:rPr>
            <w:id w:val="-25975681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051" w:type="pct"/>
                <w:tcBorders>
                  <w:bottom w:val="single" w:sz="12" w:space="0" w:color="7E97AD" w:themeColor="accent1"/>
                  <w:right w:val="single" w:sz="12" w:space="0" w:color="7E97AD" w:themeColor="accent1"/>
                </w:tcBorders>
              </w:tcPr>
              <w:p w14:paraId="44877106" w14:textId="77777777" w:rsidR="00542830" w:rsidRPr="00F67B86" w:rsidRDefault="000A09AF" w:rsidP="00F67B86">
                <w:pPr>
                  <w:bidi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</w:tbl>
    <w:p w14:paraId="44877108" w14:textId="77777777" w:rsidR="00F65A6A" w:rsidRPr="00F67B86" w:rsidRDefault="00542830" w:rsidP="00F67B86">
      <w:pPr>
        <w:pStyle w:val="1"/>
        <w:bidi/>
        <w:rPr>
          <w:rFonts w:ascii="Tahoma" w:hAnsi="Tahoma"/>
          <w:sz w:val="20"/>
          <w:szCs w:val="20"/>
        </w:rPr>
      </w:pPr>
      <w:r>
        <w:rPr>
          <w:rFonts w:ascii="Tahoma" w:hAnsi="Tahoma" w:hint="cs"/>
          <w:rtl/>
          <w:lang w:val="he-IL"/>
        </w:rPr>
        <w:t>אישורים</w:t>
      </w:r>
    </w:p>
    <w:p w14:paraId="44877109" w14:textId="77777777" w:rsidR="00F65A6A" w:rsidRPr="0042578B" w:rsidRDefault="00337F02" w:rsidP="00F67B86">
      <w:pPr>
        <w:bidi/>
        <w:rPr>
          <w:rFonts w:ascii="Tahoma" w:hAnsi="Tahoma"/>
          <w:b/>
          <w:bCs/>
          <w:caps/>
          <w:color w:val="577188" w:themeColor="accent1" w:themeShade="BF"/>
          <w:sz w:val="18"/>
          <w:szCs w:val="18"/>
          <w:rtl/>
          <w:lang w:val="he-IL"/>
        </w:rPr>
      </w:pPr>
      <w:r w:rsidRPr="0042578B">
        <w:rPr>
          <w:rFonts w:ascii="Tahoma" w:hAnsi="Tahoma" w:hint="cs"/>
          <w:b/>
          <w:bCs/>
          <w:caps/>
          <w:color w:val="577188" w:themeColor="accent1" w:themeShade="BF"/>
          <w:sz w:val="18"/>
          <w:szCs w:val="18"/>
          <w:rtl/>
          <w:lang w:val="he-IL"/>
        </w:rPr>
        <w:t xml:space="preserve">אישור מרצה </w:t>
      </w:r>
      <w:r w:rsidRPr="0042578B">
        <w:rPr>
          <w:rFonts w:ascii="Tahoma" w:hAnsi="Tahoma"/>
          <w:b/>
          <w:bCs/>
          <w:caps/>
          <w:color w:val="577188" w:themeColor="accent1" w:themeShade="BF"/>
          <w:sz w:val="18"/>
          <w:szCs w:val="18"/>
          <w:rtl/>
          <w:lang w:val="he-IL"/>
        </w:rPr>
        <w:t>–</w:t>
      </w:r>
      <w:r w:rsidRPr="0042578B">
        <w:rPr>
          <w:rFonts w:ascii="Tahoma" w:hAnsi="Tahoma" w:hint="cs"/>
          <w:b/>
          <w:bCs/>
          <w:caps/>
          <w:color w:val="577188" w:themeColor="accent1" w:themeShade="BF"/>
          <w:sz w:val="18"/>
          <w:szCs w:val="18"/>
          <w:rtl/>
          <w:lang w:val="he-IL"/>
        </w:rPr>
        <w:t xml:space="preserve"> בגרירה משנה לשנה עוקבת:</w:t>
      </w:r>
    </w:p>
    <w:tbl>
      <w:tblPr>
        <w:tblStyle w:val="11"/>
        <w:bidiVisual/>
        <w:tblW w:w="5000" w:type="pct"/>
        <w:tblLook w:val="04A0" w:firstRow="1" w:lastRow="0" w:firstColumn="1" w:lastColumn="0" w:noHBand="0" w:noVBand="1"/>
      </w:tblPr>
      <w:tblGrid>
        <w:gridCol w:w="2942"/>
        <w:gridCol w:w="4206"/>
        <w:gridCol w:w="3642"/>
      </w:tblGrid>
      <w:tr w:rsidR="00337F02" w:rsidRPr="00F67B86" w14:paraId="4487710D" w14:textId="77777777" w:rsidTr="000B3EE1">
        <w:trPr>
          <w:trHeight w:val="20"/>
        </w:trPr>
        <w:tc>
          <w:tcPr>
            <w:tcW w:w="2749" w:type="dxa"/>
          </w:tcPr>
          <w:p w14:paraId="4487710A" w14:textId="77777777" w:rsidR="00337F02" w:rsidRPr="00F67B86" w:rsidRDefault="00337F02" w:rsidP="00337F02">
            <w:pPr>
              <w:bidi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תאריך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אישור</w:t>
            </w:r>
          </w:p>
        </w:tc>
        <w:tc>
          <w:tcPr>
            <w:tcW w:w="3929" w:type="dxa"/>
          </w:tcPr>
          <w:p w14:paraId="4487710B" w14:textId="77777777" w:rsidR="00337F02" w:rsidRPr="00F67B86" w:rsidRDefault="00337F02" w:rsidP="00337F02">
            <w:pPr>
              <w:bidi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שם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המרצה</w:t>
            </w:r>
          </w:p>
        </w:tc>
        <w:tc>
          <w:tcPr>
            <w:tcW w:w="3402" w:type="dxa"/>
          </w:tcPr>
          <w:p w14:paraId="4487710C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חתימה</w:t>
            </w:r>
          </w:p>
        </w:tc>
      </w:tr>
      <w:tr w:rsidR="00337F02" w:rsidRPr="00F67B86" w14:paraId="44877111" w14:textId="77777777" w:rsidTr="000B3EE1">
        <w:trPr>
          <w:trHeight w:val="20"/>
        </w:trPr>
        <w:tc>
          <w:tcPr>
            <w:tcW w:w="2749" w:type="dxa"/>
          </w:tcPr>
          <w:p w14:paraId="4487710E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tc>
          <w:tcPr>
            <w:tcW w:w="3929" w:type="dxa"/>
          </w:tcPr>
          <w:p w14:paraId="4487710F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44877110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</w:tr>
    </w:tbl>
    <w:p w14:paraId="44877112" w14:textId="77777777" w:rsidR="00337F02" w:rsidRDefault="00337F02" w:rsidP="00337F02">
      <w:pPr>
        <w:bidi/>
        <w:rPr>
          <w:rFonts w:ascii="Tahoma" w:hAnsi="Tahoma"/>
          <w:rtl/>
        </w:rPr>
      </w:pPr>
    </w:p>
    <w:p w14:paraId="44877113" w14:textId="77777777" w:rsidR="00337F02" w:rsidRPr="0042578B" w:rsidRDefault="00337F02" w:rsidP="00337F02">
      <w:pPr>
        <w:bidi/>
        <w:rPr>
          <w:rFonts w:ascii="Tahoma" w:hAnsi="Tahoma"/>
          <w:b/>
          <w:bCs/>
          <w:caps/>
          <w:color w:val="577188" w:themeColor="accent1" w:themeShade="BF"/>
          <w:sz w:val="18"/>
          <w:szCs w:val="18"/>
          <w:rtl/>
          <w:lang w:val="he-IL"/>
        </w:rPr>
      </w:pPr>
      <w:r w:rsidRPr="0042578B">
        <w:rPr>
          <w:rFonts w:ascii="Tahoma" w:hAnsi="Tahoma" w:hint="cs"/>
          <w:b/>
          <w:bCs/>
          <w:caps/>
          <w:color w:val="577188" w:themeColor="accent1" w:themeShade="BF"/>
          <w:sz w:val="18"/>
          <w:szCs w:val="18"/>
          <w:rtl/>
          <w:lang w:val="he-IL"/>
        </w:rPr>
        <w:t xml:space="preserve">אישור ראש חוג/ מחלקה </w:t>
      </w:r>
      <w:r w:rsidRPr="0042578B">
        <w:rPr>
          <w:rFonts w:ascii="Tahoma" w:hAnsi="Tahoma"/>
          <w:b/>
          <w:bCs/>
          <w:caps/>
          <w:color w:val="577188" w:themeColor="accent1" w:themeShade="BF"/>
          <w:sz w:val="18"/>
          <w:szCs w:val="18"/>
          <w:rtl/>
          <w:lang w:val="he-IL"/>
        </w:rPr>
        <w:t>–</w:t>
      </w:r>
      <w:r w:rsidRPr="0042578B">
        <w:rPr>
          <w:rFonts w:ascii="Tahoma" w:hAnsi="Tahoma" w:hint="cs"/>
          <w:b/>
          <w:bCs/>
          <w:caps/>
          <w:color w:val="577188" w:themeColor="accent1" w:themeShade="BF"/>
          <w:sz w:val="18"/>
          <w:szCs w:val="18"/>
          <w:rtl/>
          <w:lang w:val="he-IL"/>
        </w:rPr>
        <w:t xml:space="preserve"> בגרירת ציון מלפני שנתיים:</w:t>
      </w:r>
    </w:p>
    <w:tbl>
      <w:tblPr>
        <w:tblStyle w:val="11"/>
        <w:bidiVisual/>
        <w:tblW w:w="5000" w:type="pct"/>
        <w:tblLook w:val="04A0" w:firstRow="1" w:lastRow="0" w:firstColumn="1" w:lastColumn="0" w:noHBand="0" w:noVBand="1"/>
      </w:tblPr>
      <w:tblGrid>
        <w:gridCol w:w="2942"/>
        <w:gridCol w:w="4206"/>
        <w:gridCol w:w="3642"/>
      </w:tblGrid>
      <w:tr w:rsidR="00337F02" w:rsidRPr="00F67B86" w14:paraId="44877117" w14:textId="77777777" w:rsidTr="000B3EE1">
        <w:trPr>
          <w:trHeight w:val="283"/>
        </w:trPr>
        <w:tc>
          <w:tcPr>
            <w:tcW w:w="2749" w:type="dxa"/>
          </w:tcPr>
          <w:p w14:paraId="44877114" w14:textId="77777777" w:rsidR="00337F02" w:rsidRPr="00F67B86" w:rsidRDefault="00337F02" w:rsidP="00337F02">
            <w:pPr>
              <w:bidi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תאריך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אישור</w:t>
            </w:r>
          </w:p>
        </w:tc>
        <w:tc>
          <w:tcPr>
            <w:tcW w:w="3929" w:type="dxa"/>
          </w:tcPr>
          <w:p w14:paraId="44877115" w14:textId="77777777" w:rsidR="00337F02" w:rsidRPr="00F67B86" w:rsidRDefault="00337F02" w:rsidP="00337F02">
            <w:pPr>
              <w:bidi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שם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ר. החוג/ המחלקה</w:t>
            </w:r>
          </w:p>
        </w:tc>
        <w:tc>
          <w:tcPr>
            <w:tcW w:w="3402" w:type="dxa"/>
          </w:tcPr>
          <w:p w14:paraId="44877116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חתימה</w:t>
            </w:r>
          </w:p>
        </w:tc>
      </w:tr>
      <w:tr w:rsidR="00337F02" w:rsidRPr="00F67B86" w14:paraId="4487711B" w14:textId="77777777" w:rsidTr="000B3EE1">
        <w:trPr>
          <w:trHeight w:val="283"/>
        </w:trPr>
        <w:tc>
          <w:tcPr>
            <w:tcW w:w="2749" w:type="dxa"/>
          </w:tcPr>
          <w:p w14:paraId="44877118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tc>
          <w:tcPr>
            <w:tcW w:w="3929" w:type="dxa"/>
          </w:tcPr>
          <w:p w14:paraId="44877119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4487711A" w14:textId="77777777" w:rsidR="00337F02" w:rsidRPr="00F67B86" w:rsidRDefault="00337F02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</w:tr>
    </w:tbl>
    <w:p w14:paraId="4487711C" w14:textId="77777777" w:rsidR="0042578B" w:rsidRPr="00F67B86" w:rsidRDefault="0042578B" w:rsidP="0042578B">
      <w:pPr>
        <w:pStyle w:val="1"/>
        <w:bidi/>
        <w:rPr>
          <w:rFonts w:ascii="Tahoma" w:hAnsi="Tahoma"/>
          <w:sz w:val="20"/>
          <w:szCs w:val="20"/>
        </w:rPr>
      </w:pPr>
      <w:r>
        <w:rPr>
          <w:rFonts w:ascii="Tahoma" w:hAnsi="Tahoma" w:hint="cs"/>
          <w:rtl/>
          <w:lang w:val="he-IL"/>
        </w:rPr>
        <w:t>אישור ביצוע</w:t>
      </w:r>
      <w:r w:rsidR="00927E0D">
        <w:rPr>
          <w:rFonts w:ascii="Tahoma" w:hAnsi="Tahoma" w:hint="cs"/>
          <w:sz w:val="20"/>
          <w:szCs w:val="20"/>
          <w:rtl/>
        </w:rPr>
        <w:t xml:space="preserve"> </w:t>
      </w:r>
      <w:r w:rsidR="00927E0D" w:rsidRPr="00927E0D">
        <w:rPr>
          <w:rFonts w:ascii="Tahoma" w:hAnsi="Tahoma"/>
          <w:rtl/>
          <w:lang w:val="he-IL"/>
        </w:rPr>
        <w:t>–</w:t>
      </w:r>
      <w:r w:rsidR="00927E0D" w:rsidRPr="00927E0D">
        <w:rPr>
          <w:rFonts w:ascii="Tahoma" w:hAnsi="Tahoma" w:hint="cs"/>
          <w:rtl/>
          <w:lang w:val="he-IL"/>
        </w:rPr>
        <w:t xml:space="preserve"> מדור בחינות</w:t>
      </w:r>
    </w:p>
    <w:tbl>
      <w:tblPr>
        <w:tblStyle w:val="11"/>
        <w:bidiVisual/>
        <w:tblW w:w="5000" w:type="pct"/>
        <w:tblLook w:val="04A0" w:firstRow="1" w:lastRow="0" w:firstColumn="1" w:lastColumn="0" w:noHBand="0" w:noVBand="1"/>
      </w:tblPr>
      <w:tblGrid>
        <w:gridCol w:w="793"/>
        <w:gridCol w:w="1350"/>
        <w:gridCol w:w="2268"/>
        <w:gridCol w:w="2835"/>
        <w:gridCol w:w="3544"/>
      </w:tblGrid>
      <w:tr w:rsidR="00927E0D" w:rsidRPr="00F67B86" w14:paraId="44877121" w14:textId="77777777" w:rsidTr="007E2F0D">
        <w:trPr>
          <w:trHeight w:val="20"/>
        </w:trPr>
        <w:tc>
          <w:tcPr>
            <w:tcW w:w="2143" w:type="dxa"/>
            <w:gridSpan w:val="2"/>
          </w:tcPr>
          <w:p w14:paraId="4487711D" w14:textId="77777777" w:rsidR="00927E0D" w:rsidRPr="00F67B86" w:rsidRDefault="00927E0D" w:rsidP="0042578B">
            <w:pPr>
              <w:bidi/>
              <w:rPr>
                <w:rFonts w:ascii="Tahoma" w:hAnsi="Tahoma"/>
                <w:sz w:val="18"/>
                <w:szCs w:val="18"/>
                <w:rtl/>
                <w:lang w:val="he-IL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אישור</w:t>
            </w:r>
          </w:p>
        </w:tc>
        <w:tc>
          <w:tcPr>
            <w:tcW w:w="2268" w:type="dxa"/>
          </w:tcPr>
          <w:p w14:paraId="4487711E" w14:textId="77777777" w:rsidR="00927E0D" w:rsidRPr="00F67B86" w:rsidRDefault="00927E0D" w:rsidP="0042578B">
            <w:pPr>
              <w:bidi/>
              <w:rPr>
                <w:rFonts w:ascii="Tahoma" w:hAnsi="Tahoma"/>
                <w:sz w:val="18"/>
                <w:szCs w:val="18"/>
              </w:rPr>
            </w:pPr>
            <w:r w:rsidRPr="00F67B86">
              <w:rPr>
                <w:rFonts w:ascii="Tahoma" w:hAnsi="Tahoma"/>
                <w:sz w:val="18"/>
                <w:szCs w:val="18"/>
                <w:rtl/>
                <w:lang w:val="he-IL"/>
              </w:rPr>
              <w:t xml:space="preserve">תאריך </w:t>
            </w: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קבלת הבקשה</w:t>
            </w:r>
          </w:p>
        </w:tc>
        <w:tc>
          <w:tcPr>
            <w:tcW w:w="2835" w:type="dxa"/>
          </w:tcPr>
          <w:p w14:paraId="4487711F" w14:textId="77777777" w:rsidR="00927E0D" w:rsidRPr="00F67B86" w:rsidRDefault="00927E0D" w:rsidP="004C26B0">
            <w:pPr>
              <w:bidi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בוצע</w:t>
            </w:r>
            <w:r>
              <w:rPr>
                <w:rFonts w:ascii="Tahoma" w:hAnsi="Tahoma" w:hint="cs"/>
                <w:sz w:val="18"/>
                <w:szCs w:val="18"/>
                <w:rtl/>
              </w:rPr>
              <w:t xml:space="preserve"> בתאריך</w:t>
            </w:r>
          </w:p>
        </w:tc>
        <w:tc>
          <w:tcPr>
            <w:tcW w:w="3544" w:type="dxa"/>
          </w:tcPr>
          <w:p w14:paraId="44877120" w14:textId="77777777" w:rsidR="00927E0D" w:rsidRPr="00F67B86" w:rsidRDefault="00927E0D" w:rsidP="004C26B0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  <w:lang w:val="he-IL"/>
              </w:rPr>
              <w:t>בוצע על ידי</w:t>
            </w:r>
          </w:p>
        </w:tc>
      </w:tr>
      <w:tr w:rsidR="0003032D" w:rsidRPr="00F67B86" w14:paraId="44877125" w14:textId="77777777" w:rsidTr="0049230A">
        <w:trPr>
          <w:trHeight w:val="20"/>
        </w:trPr>
        <w:sdt>
          <w:sdtPr>
            <w:rPr>
              <w:rFonts w:ascii="Tahoma" w:hAnsi="Tahoma"/>
              <w:sz w:val="18"/>
              <w:szCs w:val="18"/>
              <w:rtl/>
            </w:rPr>
            <w:id w:val="-34301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3" w:type="dxa"/>
              </w:tcPr>
              <w:p w14:paraId="44877122" w14:textId="77777777" w:rsidR="0003032D" w:rsidRDefault="0003032D" w:rsidP="004C26B0">
                <w:pPr>
                  <w:bidi/>
                  <w:rPr>
                    <w:rFonts w:ascii="Tahoma" w:hAnsi="Tahoma"/>
                    <w:sz w:val="18"/>
                    <w:szCs w:val="18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p>
            </w:tc>
          </w:sdtContent>
        </w:sdt>
        <w:tc>
          <w:tcPr>
            <w:tcW w:w="1350" w:type="dxa"/>
          </w:tcPr>
          <w:p w14:paraId="44877123" w14:textId="77777777" w:rsidR="0003032D" w:rsidRDefault="0003032D" w:rsidP="0003032D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</w:rPr>
              <w:t>אושר</w:t>
            </w:r>
          </w:p>
        </w:tc>
        <w:tc>
          <w:tcPr>
            <w:tcW w:w="8647" w:type="dxa"/>
            <w:gridSpan w:val="3"/>
          </w:tcPr>
          <w:p w14:paraId="44877124" w14:textId="77777777" w:rsidR="0003032D" w:rsidRPr="00F67B86" w:rsidRDefault="0003032D" w:rsidP="004C26B0">
            <w:pPr>
              <w:bidi/>
              <w:rPr>
                <w:rFonts w:ascii="Tahoma" w:hAnsi="Tahoma"/>
                <w:sz w:val="18"/>
                <w:szCs w:val="18"/>
              </w:rPr>
            </w:pPr>
          </w:p>
        </w:tc>
      </w:tr>
      <w:tr w:rsidR="0003032D" w:rsidRPr="00F67B86" w14:paraId="44877129" w14:textId="77777777" w:rsidTr="0049230A">
        <w:trPr>
          <w:trHeight w:val="20"/>
        </w:trPr>
        <w:sdt>
          <w:sdtPr>
            <w:rPr>
              <w:rFonts w:ascii="Tahoma" w:hAnsi="Tahoma"/>
              <w:sz w:val="18"/>
              <w:szCs w:val="18"/>
              <w:rtl/>
            </w:rPr>
            <w:id w:val="-35819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3" w:type="dxa"/>
              </w:tcPr>
              <w:p w14:paraId="44877126" w14:textId="77777777" w:rsidR="0003032D" w:rsidRDefault="0003032D" w:rsidP="004C26B0">
                <w:pPr>
                  <w:bidi/>
                  <w:rPr>
                    <w:rFonts w:ascii="Tahoma" w:hAnsi="Tahoma"/>
                    <w:sz w:val="18"/>
                    <w:szCs w:val="18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p>
            </w:tc>
          </w:sdtContent>
        </w:sdt>
        <w:tc>
          <w:tcPr>
            <w:tcW w:w="1350" w:type="dxa"/>
          </w:tcPr>
          <w:p w14:paraId="44877127" w14:textId="77777777" w:rsidR="0003032D" w:rsidRDefault="0003032D" w:rsidP="004C26B0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</w:rPr>
              <w:t>נדחה</w:t>
            </w:r>
          </w:p>
        </w:tc>
        <w:tc>
          <w:tcPr>
            <w:tcW w:w="8647" w:type="dxa"/>
            <w:gridSpan w:val="3"/>
          </w:tcPr>
          <w:p w14:paraId="44877128" w14:textId="77777777" w:rsidR="0003032D" w:rsidRDefault="0003032D" w:rsidP="004C26B0">
            <w:pPr>
              <w:bidi/>
              <w:rPr>
                <w:rFonts w:ascii="Tahoma" w:hAnsi="Tahoma"/>
                <w:sz w:val="18"/>
                <w:szCs w:val="18"/>
                <w:rtl/>
              </w:rPr>
            </w:pPr>
            <w:r>
              <w:rPr>
                <w:rFonts w:ascii="Tahoma" w:hAnsi="Tahoma" w:hint="cs"/>
                <w:sz w:val="18"/>
                <w:szCs w:val="18"/>
                <w:rtl/>
              </w:rPr>
              <w:t>סיבת הדחיה:</w:t>
            </w:r>
          </w:p>
        </w:tc>
      </w:tr>
    </w:tbl>
    <w:p w14:paraId="4487712A" w14:textId="77777777" w:rsidR="0042578B" w:rsidRPr="00F67B86" w:rsidRDefault="0042578B" w:rsidP="000A09AF">
      <w:pPr>
        <w:bidi/>
        <w:rPr>
          <w:rFonts w:ascii="Tahoma" w:hAnsi="Tahoma"/>
        </w:rPr>
      </w:pPr>
    </w:p>
    <w:sectPr w:rsidR="0042578B" w:rsidRPr="00F67B86" w:rsidSect="000A09AF">
      <w:headerReference w:type="first" r:id="rId12"/>
      <w:footerReference w:type="first" r:id="rId13"/>
      <w:pgSz w:w="12240" w:h="15840" w:code="1"/>
      <w:pgMar w:top="720" w:right="720" w:bottom="720" w:left="720" w:header="227" w:footer="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7712D" w14:textId="77777777" w:rsidR="00BB44E1" w:rsidRDefault="00BB44E1">
      <w:pPr>
        <w:spacing w:before="0" w:after="0"/>
      </w:pPr>
      <w:r>
        <w:separator/>
      </w:r>
    </w:p>
  </w:endnote>
  <w:endnote w:type="continuationSeparator" w:id="0">
    <w:p w14:paraId="4487712E" w14:textId="77777777" w:rsidR="00BB44E1" w:rsidRDefault="00BB44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HGMinchoB">
    <w:altName w:val="HG明朝B"/>
    <w:panose1 w:val="00000000000000000000"/>
    <w:charset w:val="8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891" w:type="dxa"/>
      <w:tblBorders>
        <w:top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6124"/>
      <w:gridCol w:w="4767"/>
    </w:tblGrid>
    <w:tr w:rsidR="00E560CB" w:rsidRPr="00E560CB" w14:paraId="4487713C" w14:textId="77777777" w:rsidTr="00E560CB">
      <w:trPr>
        <w:trHeight w:val="90"/>
      </w:trPr>
      <w:tc>
        <w:tcPr>
          <w:tcW w:w="6124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487713A" w14:textId="73FC5B08" w:rsidR="00E560CB" w:rsidRPr="00E560CB" w:rsidRDefault="00E560CB" w:rsidP="00977CBD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before="0" w:after="0"/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  <w:lang w:eastAsia="he-IL"/>
            </w:rPr>
          </w:pP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 xml:space="preserve">טופס  מס </w:t>
          </w:r>
          <w:r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>318</w:t>
          </w: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 xml:space="preserve">:  </w:t>
          </w:r>
          <w:r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>גרירת ציון</w:t>
          </w: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  <w:lang w:eastAsia="he-IL"/>
            </w:rPr>
            <w:t xml:space="preserve">  </w:t>
          </w:r>
          <w:r w:rsidR="00977CBD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  <w:lang w:eastAsia="he-IL"/>
            </w:rPr>
            <w:t>משנים קודמות</w:t>
          </w: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  <w:lang w:eastAsia="he-IL"/>
            </w:rPr>
            <w:t xml:space="preserve">       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  <w:lang w:eastAsia="he-IL"/>
            </w:rPr>
            <w:t>עמוד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t xml:space="preserve"> 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begin"/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instrText xml:space="preserve"> PAGE </w:instrTex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separate"/>
          </w:r>
          <w:r w:rsidR="00B91B4B">
            <w:rPr>
              <w:rFonts w:ascii="Times New Roman" w:eastAsia="Times New Roman" w:hAnsi="Times New Roman" w:cs="Narkisim"/>
              <w:color w:val="auto"/>
              <w:kern w:val="0"/>
              <w:rtl/>
              <w:lang w:eastAsia="he-IL"/>
            </w:rPr>
            <w:t>1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end"/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t xml:space="preserve"> 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  <w:lang w:eastAsia="he-IL"/>
            </w:rPr>
            <w:t>מתוך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t xml:space="preserve"> 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begin"/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instrText xml:space="preserve"> NUMPAGES </w:instrTex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separate"/>
          </w:r>
          <w:r w:rsidR="00B91B4B">
            <w:rPr>
              <w:rFonts w:ascii="Times New Roman" w:eastAsia="Times New Roman" w:hAnsi="Times New Roman" w:cs="Narkisim"/>
              <w:color w:val="auto"/>
              <w:kern w:val="0"/>
              <w:rtl/>
              <w:lang w:eastAsia="he-IL"/>
            </w:rPr>
            <w:t>1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lang w:eastAsia="he-IL"/>
            </w:rPr>
            <w:fldChar w:fldCharType="end"/>
          </w:r>
        </w:p>
      </w:tc>
      <w:tc>
        <w:tcPr>
          <w:tcW w:w="4767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487713B" w14:textId="77777777" w:rsidR="00E560CB" w:rsidRPr="00E560CB" w:rsidRDefault="00E560CB" w:rsidP="008C64A3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before="0" w:after="0"/>
            <w:jc w:val="both"/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  <w:lang w:eastAsia="he-IL"/>
            </w:rPr>
          </w:pPr>
          <w:r w:rsidRPr="00E560CB">
            <w:rPr>
              <w:rFonts w:ascii="Times New Roman" w:eastAsia="Times New Roman" w:hAnsi="Times New Roman" w:cs="Narkisim" w:hint="eastAsia"/>
              <w:noProof w:val="0"/>
              <w:color w:val="auto"/>
              <w:kern w:val="0"/>
              <w:rtl/>
            </w:rPr>
            <w:t>מהדורה</w:t>
          </w:r>
          <w:r w:rsidRPr="00E560CB"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</w:rPr>
            <w:t xml:space="preserve">: </w:t>
          </w:r>
          <w:r w:rsidR="008C64A3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>2</w:t>
          </w: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 xml:space="preserve">       </w:t>
          </w:r>
          <w:r w:rsidRPr="00E560CB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  <w:lang w:eastAsia="he-IL"/>
            </w:rPr>
            <w:t xml:space="preserve">                   </w:t>
          </w:r>
          <w:r w:rsidRPr="00E560CB">
            <w:rPr>
              <w:rFonts w:ascii="Times New Roman" w:eastAsia="Times New Roman" w:hAnsi="Times New Roman" w:cs="Narkisim" w:hint="eastAsia"/>
              <w:noProof w:val="0"/>
              <w:color w:val="auto"/>
              <w:kern w:val="0"/>
              <w:rtl/>
            </w:rPr>
            <w:t xml:space="preserve">תאריך: </w:t>
          </w:r>
          <w:r w:rsidR="008C64A3">
            <w:rPr>
              <w:rFonts w:ascii="Times New Roman" w:eastAsia="Times New Roman" w:hAnsi="Times New Roman" w:cs="Narkisim" w:hint="cs"/>
              <w:noProof w:val="0"/>
              <w:color w:val="auto"/>
              <w:kern w:val="0"/>
              <w:rtl/>
            </w:rPr>
            <w:t>1.4.18</w:t>
          </w:r>
        </w:p>
      </w:tc>
    </w:tr>
    <w:tr w:rsidR="00E560CB" w:rsidRPr="00E560CB" w14:paraId="4487713F" w14:textId="77777777" w:rsidTr="00E560CB">
      <w:trPr>
        <w:trHeight w:val="90"/>
      </w:trPr>
      <w:tc>
        <w:tcPr>
          <w:tcW w:w="6124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487713D" w14:textId="77777777" w:rsidR="00E560CB" w:rsidRPr="00E560CB" w:rsidRDefault="00E560CB" w:rsidP="00E560CB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before="0" w:after="0"/>
            <w:jc w:val="both"/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</w:rPr>
          </w:pPr>
        </w:p>
      </w:tc>
      <w:tc>
        <w:tcPr>
          <w:tcW w:w="4767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487713E" w14:textId="77777777" w:rsidR="00E560CB" w:rsidRPr="00E560CB" w:rsidRDefault="00E560CB" w:rsidP="00E560CB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before="0" w:after="0"/>
            <w:jc w:val="both"/>
            <w:rPr>
              <w:rFonts w:ascii="Times New Roman" w:eastAsia="Times New Roman" w:hAnsi="Times New Roman" w:cs="Narkisim"/>
              <w:noProof w:val="0"/>
              <w:color w:val="auto"/>
              <w:kern w:val="0"/>
              <w:rtl/>
            </w:rPr>
          </w:pPr>
        </w:p>
      </w:tc>
    </w:tr>
  </w:tbl>
  <w:p w14:paraId="44877140" w14:textId="77777777" w:rsidR="00E560CB" w:rsidRDefault="00E560CB" w:rsidP="00E560C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7712B" w14:textId="77777777" w:rsidR="00BB44E1" w:rsidRDefault="00BB44E1">
      <w:pPr>
        <w:spacing w:before="0" w:after="0"/>
      </w:pPr>
      <w:r>
        <w:separator/>
      </w:r>
    </w:p>
  </w:footnote>
  <w:footnote w:type="continuationSeparator" w:id="0">
    <w:p w14:paraId="4487712C" w14:textId="77777777" w:rsidR="00BB44E1" w:rsidRDefault="00BB44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tblLook w:val="04A0" w:firstRow="1" w:lastRow="0" w:firstColumn="1" w:lastColumn="0" w:noHBand="0" w:noVBand="1"/>
    </w:tblPr>
    <w:tblGrid>
      <w:gridCol w:w="10579"/>
      <w:gridCol w:w="221"/>
    </w:tblGrid>
    <w:tr w:rsidR="00F65A6A" w:rsidRPr="00F67B86" w14:paraId="44877138" w14:textId="77777777" w:rsidTr="00F67B86">
      <w:tc>
        <w:tcPr>
          <w:tcW w:w="2500" w:type="pct"/>
          <w:vAlign w:val="bottom"/>
        </w:tcPr>
        <w:tbl>
          <w:tblPr>
            <w:bidiVisual/>
            <w:tblW w:w="12021" w:type="dxa"/>
            <w:tblLook w:val="00A0" w:firstRow="1" w:lastRow="0" w:firstColumn="1" w:lastColumn="0" w:noHBand="0" w:noVBand="0"/>
          </w:tblPr>
          <w:tblGrid>
            <w:gridCol w:w="5812"/>
            <w:gridCol w:w="6209"/>
          </w:tblGrid>
          <w:tr w:rsidR="00293EB1" w14:paraId="44877135" w14:textId="77777777" w:rsidTr="000A09AF">
            <w:trPr>
              <w:trHeight w:val="1038"/>
            </w:trPr>
            <w:tc>
              <w:tcPr>
                <w:tcW w:w="5812" w:type="dxa"/>
                <w:tcBorders>
                  <w:top w:val="single" w:sz="12" w:space="0" w:color="808080"/>
                  <w:left w:val="nil"/>
                  <w:bottom w:val="single" w:sz="6" w:space="0" w:color="808080"/>
                  <w:right w:val="nil"/>
                </w:tcBorders>
              </w:tcPr>
              <w:p w14:paraId="44877133" w14:textId="77777777" w:rsidR="00293EB1" w:rsidRPr="00825EFE" w:rsidRDefault="00293EB1" w:rsidP="00293EB1">
                <w:pPr>
                  <w:tabs>
                    <w:tab w:val="left" w:pos="567"/>
                    <w:tab w:val="left" w:pos="851"/>
                    <w:tab w:val="left" w:pos="1134"/>
                    <w:tab w:val="left" w:pos="1418"/>
                    <w:tab w:val="left" w:pos="1701"/>
                  </w:tabs>
                  <w:jc w:val="center"/>
                  <w:rPr>
                    <w:szCs w:val="28"/>
                  </w:rPr>
                </w:pPr>
                <w:r>
                  <w:rPr>
                    <w:sz w:val="48"/>
                    <w:szCs w:val="48"/>
                  </w:rPr>
                  <w:drawing>
                    <wp:inline distT="0" distB="0" distL="0" distR="0" wp14:anchorId="44877141" wp14:editId="44877142">
                      <wp:extent cx="1581150" cy="590550"/>
                      <wp:effectExtent l="0" t="0" r="0" b="0"/>
                      <wp:docPr id="4" name="תמונה 4" descr="G:\תמונות\לוגו\Logo M Ashkel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תמונה 1" descr="G:\תמונות\לוגו\Logo M Ashkelo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11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09" w:type="dxa"/>
                <w:tcBorders>
                  <w:top w:val="single" w:sz="12" w:space="0" w:color="808080"/>
                  <w:left w:val="nil"/>
                  <w:bottom w:val="single" w:sz="6" w:space="0" w:color="808080"/>
                  <w:right w:val="nil"/>
                </w:tcBorders>
              </w:tcPr>
              <w:p w14:paraId="44877134" w14:textId="77777777" w:rsidR="00293EB1" w:rsidRDefault="008C64A3" w:rsidP="00293EB1">
                <w:pPr>
                  <w:tabs>
                    <w:tab w:val="left" w:pos="567"/>
                    <w:tab w:val="left" w:pos="851"/>
                    <w:tab w:val="left" w:pos="1134"/>
                    <w:tab w:val="left" w:pos="1418"/>
                    <w:tab w:val="left" w:pos="1701"/>
                  </w:tabs>
                  <w:ind w:right="360"/>
                  <w:jc w:val="center"/>
                  <w:rPr>
                    <w:szCs w:val="28"/>
                  </w:rPr>
                </w:pPr>
                <w:r w:rsidRPr="008C64A3">
                  <w:rPr>
                    <w:rFonts w:ascii="Calibri" w:eastAsia="Calibri" w:hAnsi="Calibri"/>
                    <w:color w:val="595959"/>
                  </w:rPr>
                  <w:drawing>
                    <wp:inline distT="0" distB="0" distL="0" distR="0" wp14:anchorId="44877143" wp14:editId="44877144">
                      <wp:extent cx="809625" cy="714375"/>
                      <wp:effectExtent l="0" t="0" r="9525" b="9525"/>
                      <wp:docPr id="1" name="תמונה 1" descr="(L)9001-2015-H (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(L)9001-2015-H (3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9625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4877136" w14:textId="77777777" w:rsidR="00F65A6A" w:rsidRPr="00F67B86" w:rsidRDefault="00F65A6A" w:rsidP="00F67B86">
          <w:pPr>
            <w:bidi/>
            <w:spacing w:after="0"/>
            <w:rPr>
              <w:rFonts w:ascii="Tahoma" w:hAnsi="Tahoma"/>
            </w:rPr>
          </w:pPr>
        </w:p>
      </w:tc>
      <w:tc>
        <w:tcPr>
          <w:tcW w:w="2500" w:type="pct"/>
          <w:vAlign w:val="bottom"/>
        </w:tcPr>
        <w:p w14:paraId="44877137" w14:textId="77777777" w:rsidR="00F65A6A" w:rsidRPr="00F67B86" w:rsidRDefault="00F65A6A" w:rsidP="00F67B86">
          <w:pPr>
            <w:pStyle w:val="a3"/>
            <w:bidi/>
            <w:rPr>
              <w:rFonts w:ascii="Tahoma" w:hAnsi="Tahoma"/>
            </w:rPr>
          </w:pPr>
        </w:p>
      </w:tc>
    </w:tr>
  </w:tbl>
  <w:p w14:paraId="44877139" w14:textId="77777777" w:rsidR="00F65A6A" w:rsidRPr="00F67B86" w:rsidRDefault="00F65A6A">
    <w:pPr>
      <w:pStyle w:val="a3"/>
      <w:rPr>
        <w:rFonts w:ascii="Tahoma" w:hAnsi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02"/>
    <w:rsid w:val="0003032D"/>
    <w:rsid w:val="000A09AF"/>
    <w:rsid w:val="000B3EE1"/>
    <w:rsid w:val="000D0618"/>
    <w:rsid w:val="00245A25"/>
    <w:rsid w:val="00293EB1"/>
    <w:rsid w:val="00337F02"/>
    <w:rsid w:val="00360127"/>
    <w:rsid w:val="003E488B"/>
    <w:rsid w:val="0042578B"/>
    <w:rsid w:val="0046043F"/>
    <w:rsid w:val="004B6113"/>
    <w:rsid w:val="00507764"/>
    <w:rsid w:val="00542830"/>
    <w:rsid w:val="005B10BF"/>
    <w:rsid w:val="005C591A"/>
    <w:rsid w:val="006068E2"/>
    <w:rsid w:val="0068488B"/>
    <w:rsid w:val="007A1272"/>
    <w:rsid w:val="007D20C1"/>
    <w:rsid w:val="007E2F0D"/>
    <w:rsid w:val="0085740B"/>
    <w:rsid w:val="008C64A3"/>
    <w:rsid w:val="009210BC"/>
    <w:rsid w:val="00927E0D"/>
    <w:rsid w:val="00977CBD"/>
    <w:rsid w:val="009A13F9"/>
    <w:rsid w:val="00A46A95"/>
    <w:rsid w:val="00B17985"/>
    <w:rsid w:val="00B91B4B"/>
    <w:rsid w:val="00BB44E1"/>
    <w:rsid w:val="00DF426E"/>
    <w:rsid w:val="00E55CF9"/>
    <w:rsid w:val="00E560CB"/>
    <w:rsid w:val="00E57602"/>
    <w:rsid w:val="00ED4C16"/>
    <w:rsid w:val="00F30659"/>
    <w:rsid w:val="00F65A6A"/>
    <w:rsid w:val="00F6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8770D6"/>
  <w15:docId w15:val="{A66A7CE9-F5B5-4700-8AB4-ED16C18B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he-IL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B86"/>
    <w:rPr>
      <w:rFonts w:cs="Tahoma"/>
      <w:noProof/>
      <w:kern w:val="20"/>
    </w:rPr>
  </w:style>
  <w:style w:type="paragraph" w:styleId="1">
    <w:name w:val="heading 1"/>
    <w:basedOn w:val="a"/>
    <w:next w:val="a"/>
    <w:link w:val="10"/>
    <w:uiPriority w:val="9"/>
    <w:qFormat/>
    <w:rsid w:val="00F67B86"/>
    <w:pPr>
      <w:keepNext/>
      <w:keepLines/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360" w:after="240"/>
      <w:ind w:left="144" w:right="144"/>
      <w:outlineLvl w:val="0"/>
    </w:pPr>
    <w:rPr>
      <w:rFonts w:asciiTheme="majorHAnsi" w:eastAsiaTheme="majorEastAsia" w:hAnsiTheme="majorHAnsi"/>
      <w:caps/>
      <w:color w:val="FFFFFF" w:themeColor="background1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B86"/>
    <w:pPr>
      <w:keepNext/>
      <w:keepLines/>
      <w:spacing w:after="0"/>
      <w:outlineLvl w:val="1"/>
    </w:pPr>
    <w:rPr>
      <w:rFonts w:asciiTheme="majorHAnsi" w:eastAsiaTheme="majorEastAsia" w:hAnsiTheme="majorHAnsi"/>
      <w:color w:val="577188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a4">
    <w:name w:val="כותרת עליונה תו"/>
    <w:basedOn w:val="a0"/>
    <w:link w:val="a3"/>
    <w:uiPriority w:val="99"/>
    <w:rPr>
      <w:kern w:val="20"/>
    </w:rPr>
  </w:style>
  <w:style w:type="paragraph" w:styleId="a5">
    <w:name w:val="footer"/>
    <w:basedOn w:val="a"/>
    <w:link w:val="a6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a6">
    <w:name w:val="כותרת תחתונה תו"/>
    <w:basedOn w:val="a0"/>
    <w:link w:val="a5"/>
    <w:uiPriority w:val="99"/>
    <w:rPr>
      <w:kern w:val="20"/>
    </w:rPr>
  </w:style>
  <w:style w:type="paragraph" w:styleId="a7">
    <w:name w:val="No Spacing"/>
    <w:link w:val="a8"/>
    <w:uiPriority w:val="1"/>
    <w:qFormat/>
    <w:rsid w:val="00F67B86"/>
    <w:pPr>
      <w:spacing w:before="0" w:after="0"/>
    </w:pPr>
    <w:rPr>
      <w:rFonts w:cs="Tahoma"/>
    </w:rPr>
  </w:style>
  <w:style w:type="character" w:styleId="a9">
    <w:name w:val="Strong"/>
    <w:basedOn w:val="a0"/>
    <w:uiPriority w:val="1"/>
    <w:unhideWhenUsed/>
    <w:qFormat/>
    <w:rsid w:val="00F67B86"/>
    <w:rPr>
      <w:rFonts w:cs="Tahoma"/>
      <w:b/>
      <w:bCs/>
    </w:rPr>
  </w:style>
  <w:style w:type="character" w:customStyle="1" w:styleId="a8">
    <w:name w:val="ללא מרווח תו"/>
    <w:basedOn w:val="a0"/>
    <w:link w:val="a7"/>
    <w:uiPriority w:val="1"/>
    <w:rsid w:val="00F67B86"/>
    <w:rPr>
      <w:rFonts w:cs="Tahoma"/>
    </w:rPr>
  </w:style>
  <w:style w:type="table" w:styleId="aa">
    <w:name w:val="Table Grid"/>
    <w:basedOn w:val="a1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כותרת"/>
    <w:basedOn w:val="a"/>
    <w:next w:val="a"/>
    <w:link w:val="ac"/>
    <w:uiPriority w:val="10"/>
    <w:qFormat/>
    <w:rsid w:val="00F67B86"/>
    <w:pPr>
      <w:spacing w:before="480" w:after="160"/>
    </w:pPr>
    <w:rPr>
      <w:rFonts w:asciiTheme="majorHAnsi" w:eastAsiaTheme="majorEastAsia" w:hAnsiTheme="majorHAnsi"/>
      <w:caps/>
      <w:color w:val="7E97AD" w:themeColor="accent1"/>
      <w:kern w:val="28"/>
      <w:sz w:val="48"/>
      <w:szCs w:val="48"/>
    </w:rPr>
  </w:style>
  <w:style w:type="character" w:customStyle="1" w:styleId="ac">
    <w:name w:val="תו כותרת"/>
    <w:basedOn w:val="a0"/>
    <w:link w:val="ab"/>
    <w:uiPriority w:val="10"/>
    <w:rsid w:val="00F67B86"/>
    <w:rPr>
      <w:rFonts w:asciiTheme="majorHAnsi" w:eastAsiaTheme="majorEastAsia" w:hAnsiTheme="majorHAnsi" w:cs="Tahoma"/>
      <w:caps/>
      <w:color w:val="7E97AD" w:themeColor="accent1"/>
      <w:kern w:val="28"/>
      <w:sz w:val="48"/>
      <w:szCs w:val="48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paragraph" w:styleId="ae">
    <w:name w:val="Closing"/>
    <w:basedOn w:val="a"/>
    <w:link w:val="af"/>
    <w:uiPriority w:val="99"/>
    <w:unhideWhenUsed/>
    <w:pPr>
      <w:spacing w:before="600" w:after="80"/>
    </w:pPr>
  </w:style>
  <w:style w:type="character" w:customStyle="1" w:styleId="af">
    <w:name w:val="סיום תו"/>
    <w:basedOn w:val="a0"/>
    <w:link w:val="ae"/>
    <w:uiPriority w:val="99"/>
    <w:rPr>
      <w:kern w:val="20"/>
    </w:rPr>
  </w:style>
  <w:style w:type="table" w:customStyle="1" w:styleId="af0">
    <w:name w:val="טבלת דוח מצב"/>
    <w:basedOn w:val="a1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10">
    <w:name w:val="כותרת 1 תו"/>
    <w:basedOn w:val="a0"/>
    <w:link w:val="1"/>
    <w:uiPriority w:val="9"/>
    <w:rsid w:val="00F67B86"/>
    <w:rPr>
      <w:rFonts w:asciiTheme="majorHAnsi" w:eastAsiaTheme="majorEastAsia" w:hAnsiTheme="majorHAnsi" w:cs="Tahoma"/>
      <w:caps/>
      <w:color w:val="FFFFFF" w:themeColor="background1"/>
      <w:kern w:val="20"/>
      <w:sz w:val="22"/>
      <w:szCs w:val="22"/>
      <w:shd w:val="clear" w:color="auto" w:fill="7E97AD" w:themeFill="accent1"/>
    </w:rPr>
  </w:style>
  <w:style w:type="character" w:customStyle="1" w:styleId="20">
    <w:name w:val="כותרת 2 תו"/>
    <w:basedOn w:val="a0"/>
    <w:link w:val="2"/>
    <w:uiPriority w:val="9"/>
    <w:semiHidden/>
    <w:rsid w:val="00F67B86"/>
    <w:rPr>
      <w:rFonts w:asciiTheme="majorHAnsi" w:eastAsiaTheme="majorEastAsia" w:hAnsiTheme="majorHAnsi" w:cs="Tahoma"/>
      <w:color w:val="577188" w:themeColor="accent1" w:themeShade="BF"/>
      <w:kern w:val="20"/>
      <w:sz w:val="26"/>
      <w:szCs w:val="26"/>
    </w:rPr>
  </w:style>
  <w:style w:type="paragraph" w:styleId="af1">
    <w:name w:val="Title"/>
    <w:basedOn w:val="a"/>
    <w:next w:val="a"/>
    <w:link w:val="af2"/>
    <w:uiPriority w:val="10"/>
    <w:qFormat/>
    <w:rsid w:val="00F67B86"/>
    <w:pPr>
      <w:spacing w:before="0" w:after="0"/>
      <w:contextualSpacing/>
    </w:pPr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character" w:customStyle="1" w:styleId="af2">
    <w:name w:val="כותרת טקסט תו"/>
    <w:basedOn w:val="a0"/>
    <w:link w:val="af1"/>
    <w:uiPriority w:val="10"/>
    <w:rsid w:val="00F67B86"/>
    <w:rPr>
      <w:rFonts w:asciiTheme="majorHAnsi" w:eastAsiaTheme="majorEastAsia" w:hAnsiTheme="majorHAnsi" w:cs="Tahoma"/>
      <w:color w:val="auto"/>
      <w:spacing w:val="-10"/>
      <w:kern w:val="28"/>
      <w:sz w:val="56"/>
      <w:szCs w:val="56"/>
    </w:rPr>
  </w:style>
  <w:style w:type="paragraph" w:styleId="af3">
    <w:name w:val="Subtitle"/>
    <w:basedOn w:val="a"/>
    <w:next w:val="a"/>
    <w:link w:val="af4"/>
    <w:uiPriority w:val="11"/>
    <w:qFormat/>
    <w:rsid w:val="00F67B8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כותרת משנה תו"/>
    <w:basedOn w:val="a0"/>
    <w:link w:val="af3"/>
    <w:uiPriority w:val="11"/>
    <w:rsid w:val="00F67B86"/>
    <w:rPr>
      <w:rFonts w:eastAsiaTheme="minorEastAsia" w:cs="Tahoma"/>
      <w:color w:val="5A5A5A" w:themeColor="text1" w:themeTint="A5"/>
      <w:spacing w:val="15"/>
      <w:kern w:val="20"/>
      <w:sz w:val="22"/>
      <w:szCs w:val="22"/>
    </w:rPr>
  </w:style>
  <w:style w:type="character" w:styleId="af5">
    <w:name w:val="Subtle Emphasis"/>
    <w:basedOn w:val="a0"/>
    <w:uiPriority w:val="19"/>
    <w:qFormat/>
    <w:rsid w:val="00F67B86"/>
    <w:rPr>
      <w:rFonts w:cs="Tahoma"/>
      <w:i/>
      <w:iCs/>
      <w:color w:val="404040" w:themeColor="text1" w:themeTint="BF"/>
    </w:rPr>
  </w:style>
  <w:style w:type="character" w:styleId="af6">
    <w:name w:val="Emphasis"/>
    <w:basedOn w:val="a0"/>
    <w:uiPriority w:val="20"/>
    <w:qFormat/>
    <w:rsid w:val="00F67B86"/>
    <w:rPr>
      <w:rFonts w:cs="Tahoma"/>
      <w:i/>
      <w:iCs/>
    </w:rPr>
  </w:style>
  <w:style w:type="character" w:styleId="af7">
    <w:name w:val="Intense Emphasis"/>
    <w:basedOn w:val="a0"/>
    <w:uiPriority w:val="21"/>
    <w:qFormat/>
    <w:rsid w:val="00F67B86"/>
    <w:rPr>
      <w:rFonts w:cs="Tahoma"/>
      <w:i/>
      <w:iCs/>
      <w:color w:val="7E97AD" w:themeColor="accent1"/>
    </w:rPr>
  </w:style>
  <w:style w:type="paragraph" w:styleId="af8">
    <w:name w:val="Intense Quote"/>
    <w:basedOn w:val="a"/>
    <w:next w:val="a"/>
    <w:link w:val="af9"/>
    <w:uiPriority w:val="30"/>
    <w:qFormat/>
    <w:rsid w:val="00F67B86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ind w:left="864" w:right="864"/>
      <w:jc w:val="center"/>
    </w:pPr>
    <w:rPr>
      <w:i/>
      <w:iCs/>
      <w:color w:val="7E97AD" w:themeColor="accent1"/>
    </w:rPr>
  </w:style>
  <w:style w:type="character" w:customStyle="1" w:styleId="af9">
    <w:name w:val="ציטוט חזק תו"/>
    <w:basedOn w:val="a0"/>
    <w:link w:val="af8"/>
    <w:uiPriority w:val="30"/>
    <w:rsid w:val="00F67B86"/>
    <w:rPr>
      <w:rFonts w:cs="Tahoma"/>
      <w:i/>
      <w:iCs/>
      <w:color w:val="7E97AD" w:themeColor="accent1"/>
      <w:kern w:val="20"/>
    </w:rPr>
  </w:style>
  <w:style w:type="character" w:styleId="afa">
    <w:name w:val="Subtle Reference"/>
    <w:basedOn w:val="a0"/>
    <w:uiPriority w:val="31"/>
    <w:qFormat/>
    <w:rsid w:val="00F67B86"/>
    <w:rPr>
      <w:rFonts w:cs="Tahoma"/>
      <w:smallCaps/>
      <w:color w:val="5A5A5A" w:themeColor="text1" w:themeTint="A5"/>
    </w:rPr>
  </w:style>
  <w:style w:type="character" w:styleId="afb">
    <w:name w:val="Intense Reference"/>
    <w:basedOn w:val="a0"/>
    <w:uiPriority w:val="32"/>
    <w:qFormat/>
    <w:rsid w:val="00F67B86"/>
    <w:rPr>
      <w:rFonts w:cs="Tahoma"/>
      <w:b/>
      <w:bCs/>
      <w:smallCaps/>
      <w:color w:val="7E97AD" w:themeColor="accent1"/>
      <w:spacing w:val="5"/>
    </w:rPr>
  </w:style>
  <w:style w:type="character" w:styleId="afc">
    <w:name w:val="Book Title"/>
    <w:basedOn w:val="a0"/>
    <w:uiPriority w:val="33"/>
    <w:qFormat/>
    <w:rsid w:val="00F67B86"/>
    <w:rPr>
      <w:rFonts w:cs="Tahoma"/>
      <w:b/>
      <w:bCs/>
      <w:i/>
      <w:iCs/>
      <w:spacing w:val="5"/>
    </w:rPr>
  </w:style>
  <w:style w:type="paragraph" w:styleId="afd">
    <w:name w:val="List Paragraph"/>
    <w:basedOn w:val="a"/>
    <w:uiPriority w:val="34"/>
    <w:qFormat/>
    <w:rsid w:val="00F67B86"/>
    <w:pPr>
      <w:ind w:left="720"/>
      <w:contextualSpacing/>
    </w:pPr>
  </w:style>
  <w:style w:type="paragraph" w:styleId="afe">
    <w:name w:val="Quote"/>
    <w:basedOn w:val="a"/>
    <w:next w:val="a"/>
    <w:link w:val="aff"/>
    <w:uiPriority w:val="29"/>
    <w:qFormat/>
    <w:rsid w:val="00F67B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ציטוט תו"/>
    <w:basedOn w:val="a0"/>
    <w:link w:val="afe"/>
    <w:uiPriority w:val="29"/>
    <w:rsid w:val="00F67B86"/>
    <w:rPr>
      <w:rFonts w:cs="Tahoma"/>
      <w:i/>
      <w:iCs/>
      <w:color w:val="404040" w:themeColor="text1" w:themeTint="BF"/>
      <w:kern w:val="20"/>
    </w:rPr>
  </w:style>
  <w:style w:type="paragraph" w:styleId="aff0">
    <w:name w:val="Balloon Text"/>
    <w:basedOn w:val="a"/>
    <w:link w:val="aff1"/>
    <w:uiPriority w:val="99"/>
    <w:semiHidden/>
    <w:unhideWhenUsed/>
    <w:rsid w:val="00B17985"/>
    <w:pPr>
      <w:spacing w:before="0" w:after="0"/>
    </w:pPr>
    <w:rPr>
      <w:rFonts w:ascii="Tahoma" w:hAnsi="Tahoma"/>
      <w:sz w:val="16"/>
      <w:szCs w:val="16"/>
    </w:rPr>
  </w:style>
  <w:style w:type="character" w:customStyle="1" w:styleId="aff1">
    <w:name w:val="טקסט בלונים תו"/>
    <w:basedOn w:val="a0"/>
    <w:link w:val="aff0"/>
    <w:uiPriority w:val="99"/>
    <w:semiHidden/>
    <w:rsid w:val="00B17985"/>
    <w:rPr>
      <w:rFonts w:ascii="Tahoma" w:hAnsi="Tahoma" w:cs="Tahoma"/>
      <w:kern w:val="20"/>
      <w:sz w:val="16"/>
      <w:szCs w:val="16"/>
    </w:rPr>
  </w:style>
  <w:style w:type="table" w:customStyle="1" w:styleId="11">
    <w:name w:val="רשת טבלה בהירה1"/>
    <w:basedOn w:val="a1"/>
    <w:uiPriority w:val="40"/>
    <w:rsid w:val="00293EB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balar\AppData\Roaming\Microsoft\Templates\&#1491;&#1493;&#1495;%20&#1502;&#1510;&#1489;%20&#1508;&#1512;&#1493;&#1497;&#1497;&#1511;&#149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9805001-1A0B-49EE-9A5D-980CFF275C4E}"/>
      </w:docPartPr>
      <w:docPartBody>
        <w:p w:rsidR="00AD4FC1" w:rsidRDefault="00FE2DFA"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DefaultPlaceholder_108186857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3CBB93D-3B8F-4375-AE3D-CDBDBD3059F5}"/>
      </w:docPartPr>
      <w:docPartBody>
        <w:p w:rsidR="00AD4FC1" w:rsidRDefault="00FE2DFA"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D38C871F0EEE438C9EF5AFF1AA5C99C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E15899F-098B-48F4-8D6A-CC7B3FA58E5E}"/>
      </w:docPartPr>
      <w:docPartBody>
        <w:p w:rsidR="00AD4FC1" w:rsidRDefault="00FE2DFA" w:rsidP="00FE2DFA">
          <w:pPr>
            <w:pStyle w:val="D38C871F0EEE438C9EF5AFF1AA5C99C12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41DB09E879D54CED8E0A4CA6EECCA9E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1370359-4D49-425C-B6AA-E2C05DACDB38}"/>
      </w:docPartPr>
      <w:docPartBody>
        <w:p w:rsidR="00AD4FC1" w:rsidRDefault="00FE2DFA" w:rsidP="00FE2DFA">
          <w:pPr>
            <w:pStyle w:val="41DB09E879D54CED8E0A4CA6EECCA9E21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8E77FCA1CE034A14B6F9113C8F83F1E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73EDB32-EDAD-48F0-B859-2C4C541FA370}"/>
      </w:docPartPr>
      <w:docPartBody>
        <w:p w:rsidR="00AD4FC1" w:rsidRDefault="00FE2DFA" w:rsidP="00FE2DFA">
          <w:pPr>
            <w:pStyle w:val="8E77FCA1CE034A14B6F9113C8F83F1E2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60DA28B6FAAF4169B501A7B97899273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BA259F9-6EFA-4725-8E6F-14A200F844D1}"/>
      </w:docPartPr>
      <w:docPartBody>
        <w:p w:rsidR="00AD4FC1" w:rsidRDefault="00FE2DFA" w:rsidP="00FE2DFA">
          <w:pPr>
            <w:pStyle w:val="60DA28B6FAAF4169B501A7B978992730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103E1D60F79341B1BE9476285D05FAC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C7FC1F5-171E-4C0A-8273-D68D49DC173F}"/>
      </w:docPartPr>
      <w:docPartBody>
        <w:p w:rsidR="00AD4FC1" w:rsidRDefault="00FE2DFA" w:rsidP="00FE2DFA">
          <w:pPr>
            <w:pStyle w:val="103E1D60F79341B1BE9476285D05FAC1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8B9EB2AEDCA0497E80693DD86E9F11B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474E59D7-3F69-495D-A2DF-2857BD376B99}"/>
      </w:docPartPr>
      <w:docPartBody>
        <w:p w:rsidR="00AD4FC1" w:rsidRDefault="00FE2DFA" w:rsidP="00FE2DFA">
          <w:pPr>
            <w:pStyle w:val="8B9EB2AEDCA0497E80693DD86E9F11B6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810B3D85BFB44FE0BD01FDA8BD8DC5D8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83545A9-BAA7-4F43-9E67-A2AE9BB1348B}"/>
      </w:docPartPr>
      <w:docPartBody>
        <w:p w:rsidR="00AD4FC1" w:rsidRDefault="00FE2DFA" w:rsidP="00FE2DFA">
          <w:pPr>
            <w:pStyle w:val="810B3D85BFB44FE0BD01FDA8BD8DC5D8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7719055B0A82455B9A1239098B4A0BA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EE3A894-A985-493E-B97D-D887E4246A83}"/>
      </w:docPartPr>
      <w:docPartBody>
        <w:p w:rsidR="00AD4FC1" w:rsidRDefault="00FE2DFA" w:rsidP="00FE2DFA">
          <w:pPr>
            <w:pStyle w:val="7719055B0A82455B9A1239098B4A0BA5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89A014AAADBA4D60B200C00BC09E7D1D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15CEEC9-0BE2-4565-87E2-A19C27BD69E0}"/>
      </w:docPartPr>
      <w:docPartBody>
        <w:p w:rsidR="00AD4FC1" w:rsidRDefault="00FE2DFA" w:rsidP="00FE2DFA">
          <w:pPr>
            <w:pStyle w:val="89A014AAADBA4D60B200C00BC09E7D1D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03BD8CCDB7264DC18BD3D5D68411E1F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212A68A-6734-4DBA-93B8-CCB6B91D7937}"/>
      </w:docPartPr>
      <w:docPartBody>
        <w:p w:rsidR="00AD4FC1" w:rsidRDefault="00FE2DFA" w:rsidP="00FE2DFA">
          <w:pPr>
            <w:pStyle w:val="03BD8CCDB7264DC18BD3D5D68411E1F1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A66E08F87A184F2889DAFDA157443E8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F6484F6-83DB-4827-9C96-488C1119A64B}"/>
      </w:docPartPr>
      <w:docPartBody>
        <w:p w:rsidR="00AD4FC1" w:rsidRDefault="00FE2DFA" w:rsidP="00FE2DFA">
          <w:pPr>
            <w:pStyle w:val="A66E08F87A184F2889DAFDA157443E80"/>
          </w:pPr>
          <w:r w:rsidRPr="00F67B86">
            <w:rPr>
              <w:rFonts w:ascii="Tahoma" w:hAnsi="Tahoma"/>
              <w:sz w:val="18"/>
              <w:szCs w:val="18"/>
              <w:rtl/>
              <w:lang w:val="he-IL"/>
            </w:rPr>
            <w:t>[בחר תאריך]</w:t>
          </w:r>
        </w:p>
      </w:docPartBody>
    </w:docPart>
    <w:docPart>
      <w:docPartPr>
        <w:name w:val="AD1A477953474F5A9729B237021EA46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03539C1-A6DD-41B6-90B0-6BA2D928AF24}"/>
      </w:docPartPr>
      <w:docPartBody>
        <w:p w:rsidR="00AD4FC1" w:rsidRDefault="00FE2DFA" w:rsidP="00FE2DFA">
          <w:pPr>
            <w:pStyle w:val="AD1A477953474F5A9729B237021EA464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88E5CEDEFB4C47228ABBD9C4B4691E2F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5FFE79D-3CB0-4451-B416-E41A9077E95E}"/>
      </w:docPartPr>
      <w:docPartBody>
        <w:p w:rsidR="00AD4FC1" w:rsidRDefault="00FE2DFA" w:rsidP="00FE2DFA">
          <w:pPr>
            <w:pStyle w:val="88E5CEDEFB4C47228ABBD9C4B4691E2F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DDBDC1E2F1C44B8CBC35B59497C972FD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809D0BF-D2E8-479E-87DE-214492165606}"/>
      </w:docPartPr>
      <w:docPartBody>
        <w:p w:rsidR="00AD4FC1" w:rsidRDefault="00FE2DFA" w:rsidP="00FE2DFA">
          <w:pPr>
            <w:pStyle w:val="DDBDC1E2F1C44B8CBC35B59497C972FD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HGMinchoB">
    <w:altName w:val="HG明朝B"/>
    <w:panose1 w:val="00000000000000000000"/>
    <w:charset w:val="8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FA"/>
    <w:rsid w:val="002B2634"/>
    <w:rsid w:val="003E74C1"/>
    <w:rsid w:val="00781B97"/>
    <w:rsid w:val="009825F3"/>
    <w:rsid w:val="009860A9"/>
    <w:rsid w:val="00AD4FC1"/>
    <w:rsid w:val="00BA1816"/>
    <w:rsid w:val="00DB0503"/>
    <w:rsid w:val="00EA6E83"/>
    <w:rsid w:val="00FE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761395C7B54DB8927571422C2F7E18">
    <w:name w:val="FC761395C7B54DB8927571422C2F7E18"/>
    <w:pPr>
      <w:bidi/>
    </w:pPr>
  </w:style>
  <w:style w:type="paragraph" w:customStyle="1" w:styleId="FE75F2161C6E43DEA2587299117F4479">
    <w:name w:val="FE75F2161C6E43DEA2587299117F4479"/>
    <w:pPr>
      <w:bidi/>
    </w:pPr>
  </w:style>
  <w:style w:type="paragraph" w:customStyle="1" w:styleId="F96EAEC675B2449192A56B788EA84028">
    <w:name w:val="F96EAEC675B2449192A56B788EA84028"/>
    <w:pPr>
      <w:bidi/>
    </w:pPr>
  </w:style>
  <w:style w:type="paragraph" w:customStyle="1" w:styleId="D3A2C3D891FC4EDDAB01F8DF3E571E26">
    <w:name w:val="D3A2C3D891FC4EDDAB01F8DF3E571E26"/>
    <w:pPr>
      <w:bidi/>
    </w:pPr>
  </w:style>
  <w:style w:type="paragraph" w:customStyle="1" w:styleId="4948B6A7E76F4DEDB24B664F46086470">
    <w:name w:val="4948B6A7E76F4DEDB24B664F46086470"/>
    <w:pPr>
      <w:bidi/>
    </w:pPr>
  </w:style>
  <w:style w:type="character" w:styleId="a3">
    <w:name w:val="Placeholder Text"/>
    <w:basedOn w:val="a0"/>
    <w:uiPriority w:val="99"/>
    <w:semiHidden/>
    <w:rsid w:val="00AD4FC1"/>
    <w:rPr>
      <w:color w:val="808080"/>
    </w:rPr>
  </w:style>
  <w:style w:type="paragraph" w:customStyle="1" w:styleId="FC761395C7B54DB8927571422C2F7E181">
    <w:name w:val="FC761395C7B54DB8927571422C2F7E18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2">
    <w:name w:val="FC761395C7B54DB8927571422C2F7E18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3">
    <w:name w:val="FC761395C7B54DB8927571422C2F7E18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E75F2161C6E43DEA2587299117F44791">
    <w:name w:val="FE75F2161C6E43DEA2587299117F4479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A2C3D891FC4EDDAB01F8DF3E571E261">
    <w:name w:val="D3A2C3D891FC4EDDAB01F8DF3E571E26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">
    <w:name w:val="D38C871F0EEE438C9EF5AFF1AA5C99C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1">
    <w:name w:val="4948B6A7E76F4DEDB24B664F46086470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4">
    <w:name w:val="FC761395C7B54DB8927571422C2F7E184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174321D498B34CBB879DB87A4DD2CD9B">
    <w:name w:val="174321D498B34CBB879DB87A4DD2CD9B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A2C3D891FC4EDDAB01F8DF3E571E262">
    <w:name w:val="D3A2C3D891FC4EDDAB01F8DF3E571E26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1">
    <w:name w:val="D38C871F0EEE438C9EF5AFF1AA5C99C1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2">
    <w:name w:val="4948B6A7E76F4DEDB24B664F46086470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1DB09E879D54CED8E0A4CA6EECCA9E2">
    <w:name w:val="41DB09E879D54CED8E0A4CA6EECCA9E2"/>
    <w:rsid w:val="00FE2DFA"/>
    <w:pPr>
      <w:bidi/>
    </w:pPr>
  </w:style>
  <w:style w:type="paragraph" w:customStyle="1" w:styleId="FC761395C7B54DB8927571422C2F7E185">
    <w:name w:val="FC761395C7B54DB8927571422C2F7E185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9A92C038986445798A876BD248640C33">
    <w:name w:val="9A92C038986445798A876BD248640C3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26547013C0CC46238AB28E1718B6850B">
    <w:name w:val="26547013C0CC46238AB28E1718B6850B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8E77FCA1CE034A14B6F9113C8F83F1E2">
    <w:name w:val="8E77FCA1CE034A14B6F9113C8F83F1E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2">
    <w:name w:val="D38C871F0EEE438C9EF5AFF1AA5C99C1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1DB09E879D54CED8E0A4CA6EECCA9E21">
    <w:name w:val="41DB09E879D54CED8E0A4CA6EECCA9E2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60DA28B6FAAF4169B501A7B978992730">
    <w:name w:val="60DA28B6FAAF4169B501A7B978992730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3">
    <w:name w:val="4948B6A7E76F4DEDB24B664F46086470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103E1D60F79341B1BE9476285D05FAC1">
    <w:name w:val="103E1D60F79341B1BE9476285D05FAC1"/>
    <w:rsid w:val="00FE2DFA"/>
    <w:pPr>
      <w:bidi/>
    </w:pPr>
  </w:style>
  <w:style w:type="paragraph" w:customStyle="1" w:styleId="97769A3888BF43AFABFDB656CC71B40C">
    <w:name w:val="97769A3888BF43AFABFDB656CC71B40C"/>
    <w:rsid w:val="00FE2DFA"/>
    <w:pPr>
      <w:bidi/>
    </w:pPr>
  </w:style>
  <w:style w:type="paragraph" w:customStyle="1" w:styleId="F36C0672B5F540E0868BBC5F8F377BCF">
    <w:name w:val="F36C0672B5F540E0868BBC5F8F377BCF"/>
    <w:rsid w:val="00FE2DFA"/>
    <w:pPr>
      <w:bidi/>
    </w:pPr>
  </w:style>
  <w:style w:type="paragraph" w:customStyle="1" w:styleId="87D4D5085028464EAC7AC89A359A2885">
    <w:name w:val="87D4D5085028464EAC7AC89A359A2885"/>
    <w:rsid w:val="00FE2DFA"/>
    <w:pPr>
      <w:bidi/>
    </w:pPr>
  </w:style>
  <w:style w:type="paragraph" w:customStyle="1" w:styleId="52E3C89E8BA54A92823D28F8671A96AF">
    <w:name w:val="52E3C89E8BA54A92823D28F8671A96AF"/>
    <w:rsid w:val="00FE2DFA"/>
    <w:pPr>
      <w:bidi/>
    </w:pPr>
  </w:style>
  <w:style w:type="paragraph" w:customStyle="1" w:styleId="4769714CD22A4E1595A94818914827B5">
    <w:name w:val="4769714CD22A4E1595A94818914827B5"/>
    <w:rsid w:val="00FE2DFA"/>
    <w:pPr>
      <w:bidi/>
    </w:pPr>
  </w:style>
  <w:style w:type="paragraph" w:customStyle="1" w:styleId="A17CC7DE39E4403ABA50C72A3B17DF11">
    <w:name w:val="A17CC7DE39E4403ABA50C72A3B17DF11"/>
    <w:rsid w:val="00FE2DFA"/>
    <w:pPr>
      <w:bidi/>
    </w:pPr>
  </w:style>
  <w:style w:type="paragraph" w:customStyle="1" w:styleId="9E16D536BCA24BF8B27B57C737F05BDA">
    <w:name w:val="9E16D536BCA24BF8B27B57C737F05BDA"/>
    <w:rsid w:val="00FE2DFA"/>
    <w:pPr>
      <w:bidi/>
    </w:pPr>
  </w:style>
  <w:style w:type="paragraph" w:customStyle="1" w:styleId="48DC74F601154AA3B72E99B857AB2DA2">
    <w:name w:val="48DC74F601154AA3B72E99B857AB2DA2"/>
    <w:rsid w:val="00FE2DFA"/>
    <w:pPr>
      <w:bidi/>
    </w:pPr>
  </w:style>
  <w:style w:type="paragraph" w:customStyle="1" w:styleId="7060AB9488BC4A99B5E724D3D08A7A82">
    <w:name w:val="7060AB9488BC4A99B5E724D3D08A7A82"/>
    <w:rsid w:val="00FE2DFA"/>
    <w:pPr>
      <w:bidi/>
    </w:pPr>
  </w:style>
  <w:style w:type="paragraph" w:customStyle="1" w:styleId="8B9EB2AEDCA0497E80693DD86E9F11B6">
    <w:name w:val="8B9EB2AEDCA0497E80693DD86E9F11B6"/>
    <w:rsid w:val="00FE2DFA"/>
    <w:pPr>
      <w:bidi/>
    </w:pPr>
  </w:style>
  <w:style w:type="paragraph" w:customStyle="1" w:styleId="810B3D85BFB44FE0BD01FDA8BD8DC5D8">
    <w:name w:val="810B3D85BFB44FE0BD01FDA8BD8DC5D8"/>
    <w:rsid w:val="00FE2DFA"/>
    <w:pPr>
      <w:bidi/>
    </w:pPr>
  </w:style>
  <w:style w:type="paragraph" w:customStyle="1" w:styleId="7719055B0A82455B9A1239098B4A0BA5">
    <w:name w:val="7719055B0A82455B9A1239098B4A0BA5"/>
    <w:rsid w:val="00FE2DFA"/>
    <w:pPr>
      <w:bidi/>
    </w:pPr>
  </w:style>
  <w:style w:type="paragraph" w:customStyle="1" w:styleId="89A014AAADBA4D60B200C00BC09E7D1D">
    <w:name w:val="89A014AAADBA4D60B200C00BC09E7D1D"/>
    <w:rsid w:val="00FE2DFA"/>
    <w:pPr>
      <w:bidi/>
    </w:pPr>
  </w:style>
  <w:style w:type="paragraph" w:customStyle="1" w:styleId="03BD8CCDB7264DC18BD3D5D68411E1F1">
    <w:name w:val="03BD8CCDB7264DC18BD3D5D68411E1F1"/>
    <w:rsid w:val="00FE2DFA"/>
    <w:pPr>
      <w:bidi/>
    </w:pPr>
  </w:style>
  <w:style w:type="paragraph" w:customStyle="1" w:styleId="22AA2E0212F14C05B69692AC45831F5E">
    <w:name w:val="22AA2E0212F14C05B69692AC45831F5E"/>
    <w:rsid w:val="00FE2DFA"/>
    <w:pPr>
      <w:bidi/>
    </w:pPr>
  </w:style>
  <w:style w:type="paragraph" w:customStyle="1" w:styleId="228078FAC92C4D0DA4FD00382BB260A1">
    <w:name w:val="228078FAC92C4D0DA4FD00382BB260A1"/>
    <w:rsid w:val="00FE2DFA"/>
    <w:pPr>
      <w:bidi/>
    </w:pPr>
  </w:style>
  <w:style w:type="paragraph" w:customStyle="1" w:styleId="D0C2BBE5199B4050899278516032C01E">
    <w:name w:val="D0C2BBE5199B4050899278516032C01E"/>
    <w:rsid w:val="00FE2DFA"/>
    <w:pPr>
      <w:bidi/>
    </w:pPr>
  </w:style>
  <w:style w:type="paragraph" w:customStyle="1" w:styleId="161029CF0DDC4E32A8FE6B0163CBD7FF">
    <w:name w:val="161029CF0DDC4E32A8FE6B0163CBD7FF"/>
    <w:rsid w:val="00FE2DFA"/>
    <w:pPr>
      <w:bidi/>
    </w:pPr>
  </w:style>
  <w:style w:type="paragraph" w:customStyle="1" w:styleId="64AD78A6C4E34D74AE870644228956C5">
    <w:name w:val="64AD78A6C4E34D74AE870644228956C5"/>
    <w:rsid w:val="00FE2DFA"/>
    <w:pPr>
      <w:bidi/>
    </w:pPr>
  </w:style>
  <w:style w:type="paragraph" w:customStyle="1" w:styleId="A6E5F8BE56484C19834BE7D5B0F90FD8">
    <w:name w:val="A6E5F8BE56484C19834BE7D5B0F90FD8"/>
    <w:rsid w:val="00FE2DFA"/>
    <w:pPr>
      <w:bidi/>
    </w:pPr>
  </w:style>
  <w:style w:type="paragraph" w:customStyle="1" w:styleId="AC835427BEFD43068FAA6ED0A15DC5F7">
    <w:name w:val="AC835427BEFD43068FAA6ED0A15DC5F7"/>
    <w:rsid w:val="00FE2DFA"/>
    <w:pPr>
      <w:bidi/>
    </w:pPr>
  </w:style>
  <w:style w:type="paragraph" w:customStyle="1" w:styleId="9BF8F468175240F59C41307874F4FD9E">
    <w:name w:val="9BF8F468175240F59C41307874F4FD9E"/>
    <w:rsid w:val="00FE2DFA"/>
    <w:pPr>
      <w:bidi/>
    </w:pPr>
  </w:style>
  <w:style w:type="paragraph" w:customStyle="1" w:styleId="57625C2BC0F540409C0D44CDD8473F12">
    <w:name w:val="57625C2BC0F540409C0D44CDD8473F12"/>
    <w:rsid w:val="00FE2DFA"/>
    <w:pPr>
      <w:bidi/>
    </w:pPr>
  </w:style>
  <w:style w:type="paragraph" w:customStyle="1" w:styleId="45D302D5BEE94FF8B85830A134D254BE">
    <w:name w:val="45D302D5BEE94FF8B85830A134D254BE"/>
    <w:rsid w:val="00FE2DFA"/>
    <w:pPr>
      <w:bidi/>
    </w:pPr>
  </w:style>
  <w:style w:type="paragraph" w:customStyle="1" w:styleId="DC7EAD417E454DE9BE469165FF0078C7">
    <w:name w:val="DC7EAD417E454DE9BE469165FF0078C7"/>
    <w:rsid w:val="00FE2DFA"/>
    <w:pPr>
      <w:bidi/>
    </w:pPr>
  </w:style>
  <w:style w:type="paragraph" w:customStyle="1" w:styleId="934DF427B85E486ABC2B906BCBDC3C99">
    <w:name w:val="934DF427B85E486ABC2B906BCBDC3C99"/>
    <w:rsid w:val="00FE2DFA"/>
    <w:pPr>
      <w:bidi/>
    </w:pPr>
  </w:style>
  <w:style w:type="paragraph" w:customStyle="1" w:styleId="CCD5352DA1B2440FB1551A8E7CF314FD">
    <w:name w:val="CCD5352DA1B2440FB1551A8E7CF314FD"/>
    <w:rsid w:val="00FE2DFA"/>
    <w:pPr>
      <w:bidi/>
    </w:pPr>
  </w:style>
  <w:style w:type="paragraph" w:customStyle="1" w:styleId="543B619A5F9141918B98330636CF259C">
    <w:name w:val="543B619A5F9141918B98330636CF259C"/>
    <w:rsid w:val="00FE2DFA"/>
    <w:pPr>
      <w:bidi/>
    </w:pPr>
  </w:style>
  <w:style w:type="paragraph" w:customStyle="1" w:styleId="2B49BB58353D471FA3FFF106F9C35677">
    <w:name w:val="2B49BB58353D471FA3FFF106F9C35677"/>
    <w:rsid w:val="00FE2DFA"/>
    <w:pPr>
      <w:bidi/>
    </w:pPr>
  </w:style>
  <w:style w:type="paragraph" w:customStyle="1" w:styleId="ACCB364114BF4D94B5A85F18C525C2A3">
    <w:name w:val="ACCB364114BF4D94B5A85F18C525C2A3"/>
    <w:rsid w:val="00FE2DFA"/>
    <w:pPr>
      <w:bidi/>
    </w:pPr>
  </w:style>
  <w:style w:type="paragraph" w:customStyle="1" w:styleId="44DDBD5BE46643B7AE1FF14EEC7F02F6">
    <w:name w:val="44DDBD5BE46643B7AE1FF14EEC7F02F6"/>
    <w:rsid w:val="00FE2DFA"/>
    <w:pPr>
      <w:bidi/>
    </w:pPr>
  </w:style>
  <w:style w:type="paragraph" w:customStyle="1" w:styleId="B16743E467C74D32B95833182DC5EB01">
    <w:name w:val="B16743E467C74D32B95833182DC5EB01"/>
    <w:rsid w:val="00FE2DFA"/>
    <w:pPr>
      <w:bidi/>
    </w:pPr>
  </w:style>
  <w:style w:type="paragraph" w:customStyle="1" w:styleId="7DC99E6ABB394F89AF69C611BEDAF39D">
    <w:name w:val="7DC99E6ABB394F89AF69C611BEDAF39D"/>
    <w:rsid w:val="00FE2DFA"/>
    <w:pPr>
      <w:bidi/>
    </w:pPr>
  </w:style>
  <w:style w:type="paragraph" w:customStyle="1" w:styleId="6B5792EBD5EF44F89ECBE04723E7E47C">
    <w:name w:val="6B5792EBD5EF44F89ECBE04723E7E47C"/>
    <w:rsid w:val="00FE2DFA"/>
    <w:pPr>
      <w:bidi/>
    </w:pPr>
  </w:style>
  <w:style w:type="paragraph" w:customStyle="1" w:styleId="B50BD8531AE9433A954D68821B75525E">
    <w:name w:val="B50BD8531AE9433A954D68821B75525E"/>
    <w:rsid w:val="00FE2DFA"/>
    <w:pPr>
      <w:bidi/>
    </w:pPr>
  </w:style>
  <w:style w:type="paragraph" w:customStyle="1" w:styleId="C9D49ED9437849D68C08244FE09CDB81">
    <w:name w:val="C9D49ED9437849D68C08244FE09CDB81"/>
    <w:rsid w:val="00FE2DFA"/>
    <w:pPr>
      <w:bidi/>
    </w:pPr>
  </w:style>
  <w:style w:type="paragraph" w:customStyle="1" w:styleId="9CFD7D75E00A4519A24AD28E424369EE">
    <w:name w:val="9CFD7D75E00A4519A24AD28E424369EE"/>
    <w:rsid w:val="00FE2DFA"/>
    <w:pPr>
      <w:bidi/>
    </w:pPr>
  </w:style>
  <w:style w:type="paragraph" w:customStyle="1" w:styleId="EA7C7F84AC634292979A1FC59C4E7D27">
    <w:name w:val="EA7C7F84AC634292979A1FC59C4E7D27"/>
    <w:rsid w:val="00FE2DFA"/>
    <w:pPr>
      <w:bidi/>
    </w:pPr>
  </w:style>
  <w:style w:type="paragraph" w:customStyle="1" w:styleId="A66E08F87A184F2889DAFDA157443E80">
    <w:name w:val="A66E08F87A184F2889DAFDA157443E80"/>
    <w:rsid w:val="00FE2DFA"/>
    <w:pPr>
      <w:bidi/>
    </w:pPr>
  </w:style>
  <w:style w:type="paragraph" w:customStyle="1" w:styleId="AD1A477953474F5A9729B237021EA464">
    <w:name w:val="AD1A477953474F5A9729B237021EA464"/>
    <w:rsid w:val="00FE2DFA"/>
    <w:pPr>
      <w:bidi/>
    </w:pPr>
  </w:style>
  <w:style w:type="paragraph" w:customStyle="1" w:styleId="88E5CEDEFB4C47228ABBD9C4B4691E2F">
    <w:name w:val="88E5CEDEFB4C47228ABBD9C4B4691E2F"/>
    <w:rsid w:val="00FE2DFA"/>
    <w:pPr>
      <w:bidi/>
    </w:pPr>
  </w:style>
  <w:style w:type="paragraph" w:customStyle="1" w:styleId="DDBDC1E2F1C44B8CBC35B59497C972FD">
    <w:name w:val="DDBDC1E2F1C44B8CBC35B59497C972FD"/>
    <w:rsid w:val="00FE2DF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b21bd7a-3dc8-41d3-a745-da135162f4d2">NUSWPSEEHTT3-54-2631</_dlc_DocId>
    <_dlc_DocIdUrl xmlns="6b21bd7a-3dc8-41d3-a745-da135162f4d2">
      <Url>http://noah/AshClg/_layouts/15/DocIdRedir.aspx?ID=NUSWPSEEHTT3-54-2631</Url>
      <Description>NUSWPSEEHTT3-54-2631</Description>
    </_dlc_DocIdUrl>
  </documentManagement>
</p: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02C8C61AA22EF4F8F92D87ADA92CB40" ma:contentTypeVersion="1" ma:contentTypeDescription="צור מסמך חדש." ma:contentTypeScope="" ma:versionID="72c24b5f866b719a47087835143ad430">
  <xsd:schema xmlns:xsd="http://www.w3.org/2001/XMLSchema" xmlns:xs="http://www.w3.org/2001/XMLSchema" xmlns:p="http://schemas.microsoft.com/office/2006/metadata/properties" xmlns:ns2="6b21bd7a-3dc8-41d3-a745-da135162f4d2" targetNamespace="http://schemas.microsoft.com/office/2006/metadata/properties" ma:root="true" ma:fieldsID="3ef12d2d0777e33bf7ab445b01802784" ns2:_="">
    <xsd:import namespace="6b21bd7a-3dc8-41d3-a745-da135162f4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1bd7a-3dc8-41d3-a745-da135162f4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430EA-A866-4A6B-BFDB-6C1D86A5F5AF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6b21bd7a-3dc8-41d3-a745-da135162f4d2"/>
  </ds:schemaRefs>
</ds:datastoreItem>
</file>

<file path=customXml/itemProps2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3CE59860-A5F0-4A32-95D6-0AC94EE703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A1A64-8121-4755-9793-B90FD8CE1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1bd7a-3dc8-41d3-a745-da135162f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2FFE17A-C080-4AA1-A9BF-C8DE36280E8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5015D18-E9A8-4BE3-8E60-42F28FBE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דוח מצב פרוייקט.dotx</Template>
  <TotalTime>1</TotalTime>
  <Pages>1</Pages>
  <Words>131</Words>
  <Characters>749</Characters>
  <Application>Microsoft Office Word</Application>
  <DocSecurity>4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ענבל אריכא</dc:creator>
  <cp:lastModifiedBy>אלונה כהן לוגסי</cp:lastModifiedBy>
  <cp:revision>2</cp:revision>
  <cp:lastPrinted>2015-01-20T07:17:00Z</cp:lastPrinted>
  <dcterms:created xsi:type="dcterms:W3CDTF">2018-04-15T07:11:00Z</dcterms:created>
  <dcterms:modified xsi:type="dcterms:W3CDTF">2018-04-15T07:11:00Z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_dlc_DocIdItemGuid">
    <vt:lpwstr>18499661-55d2-43a3-ab5c-a4216c891419</vt:lpwstr>
  </property>
  <property fmtid="{D5CDD505-2E9C-101B-9397-08002B2CF9AE}" pid="4" name="ContentTypeId">
    <vt:lpwstr>0x010100602C8C61AA22EF4F8F92D87ADA92CB40</vt:lpwstr>
  </property>
</Properties>
</file>